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0"/>
          <w:lang w:eastAsia="ru-RU"/>
        </w:rPr>
      </w:pPr>
      <w:r>
        <w:rPr>
          <w:rStyle w:val="a0"/>
          <w:lang w:eastAsia="ru-RU"/>
        </w:rPr>
        <w:t>Корректировка программы на период обучения с применением дистанционных образовательных технологий</w:t>
      </w:r>
    </w:p>
    <w:p w:rsidR="006779D2" w:rsidRPr="00836D41" w:rsidRDefault="006779D2" w:rsidP="00836D4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0"/>
          <w:rFonts w:ascii="Times New Roman" w:hAnsi="Times New Roman"/>
          <w:lang w:eastAsia="ru-RU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0"/>
          <w:lang w:eastAsia="ru-RU"/>
        </w:rPr>
      </w:pPr>
      <w:r>
        <w:rPr>
          <w:rStyle w:val="a0"/>
          <w:b/>
          <w:bCs/>
          <w:lang w:eastAsia="ru-RU"/>
        </w:rPr>
        <w:t>На период с 7 февраля по 13 февраля</w:t>
      </w:r>
    </w:p>
    <w:p w:rsidR="006779D2" w:rsidRPr="00836D41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0"/>
          <w:rFonts w:ascii="Times New Roman" w:hAnsi="Times New Roman"/>
          <w:lang w:eastAsia="ru-RU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Ф.И.О. уителя: Шихкамалова Диана Расимовна</w:t>
      </w: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Учебн</w:t>
      </w:r>
      <w:r>
        <w:rPr>
          <w:rFonts w:ascii="Times New Roman" w:hAnsi="Times New Roman"/>
        </w:rPr>
        <w:t>ы</w:t>
      </w:r>
      <w:r>
        <w:t>й предмет: Физическая культура</w:t>
      </w:r>
    </w:p>
    <w:p w:rsidR="006779D2" w:rsidRPr="00836D41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  <w:r>
        <w:t>Класс:8Б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376"/>
        <w:gridCol w:w="1376"/>
        <w:gridCol w:w="1376"/>
        <w:gridCol w:w="1376"/>
        <w:gridCol w:w="1376"/>
        <w:gridCol w:w="1376"/>
        <w:gridCol w:w="1376"/>
      </w:tblGrid>
      <w:tr w:rsidR="006779D2" w:rsidTr="006864BD">
        <w:trPr>
          <w:trHeight w:val="1202"/>
          <w:tblHeader/>
        </w:trPr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Дата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Тема урока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Форма проведения урока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Задания с указанием образовательного ресурса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 xml:space="preserve">Форма предоставления результата 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 xml:space="preserve">Дата, время предоставления результата 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Текущая аттестация, оценивание</w:t>
            </w:r>
          </w:p>
        </w:tc>
      </w:tr>
      <w:tr w:rsidR="006779D2" w:rsidTr="006864BD">
        <w:trPr>
          <w:trHeight w:val="1442"/>
        </w:trPr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  <w:lang w:val="en-GB"/>
              </w:rPr>
              <w:t>8</w:t>
            </w:r>
            <w:r w:rsidRPr="006864BD">
              <w:rPr>
                <w:rFonts w:cs="Arial Unicode MS"/>
              </w:rPr>
              <w:t>Б:08.02.22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6864BD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bCs/>
              </w:rPr>
            </w:pPr>
            <w:r w:rsidRPr="006864BD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совершенствование. Баскетбол</w:t>
            </w:r>
          </w:p>
        </w:tc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 xml:space="preserve">Дистанционная </w:t>
            </w:r>
          </w:p>
        </w:tc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D65DA4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Российская электронная школа,8 класс,урок 15</w:t>
            </w:r>
          </w:p>
        </w:tc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Письменное выполнение задания</w:t>
            </w:r>
          </w:p>
        </w:tc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09.02.22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До 20:00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hyperlink r:id="rId7" w:history="1">
              <w:r w:rsidRPr="006864BD">
                <w:rPr>
                  <w:rStyle w:val="Hyperlink0"/>
                  <w:rFonts w:cs="Arial Unicode MS"/>
                </w:rPr>
                <w:t>shihkamalova77@gmai</w:t>
              </w:r>
              <w:r w:rsidRPr="006864BD">
                <w:rPr>
                  <w:rStyle w:val="Hyperlink0"/>
                  <w:rFonts w:cs="Arial Unicode MS"/>
                  <w:lang w:val="en-US"/>
                </w:rPr>
                <w:t>l.com</w:t>
              </w:r>
            </w:hyperlink>
          </w:p>
        </w:tc>
        <w:tc>
          <w:tcPr>
            <w:tcW w:w="1376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Фронтальная</w:t>
            </w:r>
          </w:p>
        </w:tc>
      </w:tr>
      <w:tr w:rsidR="006779D2" w:rsidTr="006864BD">
        <w:trPr>
          <w:trHeight w:val="1199"/>
        </w:trPr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  <w:lang w:val="en-GB"/>
              </w:rPr>
              <w:t>8</w:t>
            </w:r>
            <w:r w:rsidRPr="006864BD">
              <w:rPr>
                <w:rFonts w:cs="Arial Unicode MS"/>
              </w:rPr>
              <w:t>Б:10.02.22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6864BD" w:rsidRDefault="006779D2" w:rsidP="006864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contextualSpacing/>
              <w:jc w:val="both"/>
              <w:rPr>
                <w:bCs/>
                <w:lang w:val="ru-RU"/>
              </w:rPr>
            </w:pPr>
            <w:r w:rsidRPr="006864BD">
              <w:rPr>
                <w:bCs/>
                <w:lang w:val="ru-RU"/>
              </w:rPr>
              <w:t>Знания о физической культуре. Легкая атлетика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 xml:space="preserve">Дистанционная 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Российская электронная школа,8 класс,урок 16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Письменное выполнение задания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 xml:space="preserve">11.02.22          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>До 20:00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Hyperlink0"/>
                <w:rFonts w:cs="Helvetica Neue"/>
              </w:rPr>
            </w:pP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hyperlink r:id="rId8" w:history="1">
              <w:r w:rsidRPr="006864BD">
                <w:rPr>
                  <w:rStyle w:val="Hyperlink"/>
                  <w:rFonts w:cs="Arial Unicode MS"/>
                </w:rPr>
                <w:t>shihkamalova77@gmai</w:t>
              </w:r>
              <w:r w:rsidRPr="006864BD">
                <w:rPr>
                  <w:rStyle w:val="Hyperlink"/>
                  <w:rFonts w:cs="Arial Unicode MS"/>
                  <w:lang w:val="en-US"/>
                </w:rPr>
                <w:t>l.com</w:t>
              </w:r>
            </w:hyperlink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Фронтальная</w:t>
            </w:r>
          </w:p>
          <w:p w:rsidR="006779D2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</w:tr>
      <w:tr w:rsidR="006779D2" w:rsidTr="006864BD">
        <w:trPr>
          <w:trHeight w:val="1199"/>
        </w:trPr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1F114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  <w:lang w:val="en-GB"/>
              </w:rPr>
              <w:t>8</w:t>
            </w:r>
            <w:r w:rsidRPr="006864BD">
              <w:rPr>
                <w:rFonts w:cs="Arial Unicode MS"/>
              </w:rPr>
              <w:t>Б:11.02.22</w:t>
            </w:r>
          </w:p>
          <w:p w:rsidR="006779D2" w:rsidRPr="006864BD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Arial Unicode MS"/>
                <w:lang w:val="en-GB"/>
              </w:rPr>
            </w:pP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6864BD" w:rsidRDefault="006779D2" w:rsidP="006864B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contextualSpacing/>
              <w:jc w:val="both"/>
              <w:rPr>
                <w:bCs/>
                <w:color w:val="000000"/>
                <w:lang w:val="ru-RU"/>
              </w:rPr>
            </w:pPr>
            <w:r w:rsidRPr="006864BD">
              <w:rPr>
                <w:bCs/>
                <w:lang w:val="ru-RU"/>
              </w:rPr>
              <w:t>Способы двигательной(физкультурной) деятельности. Легкая атлетика.</w:t>
            </w:r>
          </w:p>
          <w:p w:rsidR="006779D2" w:rsidRPr="006864BD" w:rsidRDefault="006779D2" w:rsidP="006864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6864BD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Arial Unicode MS"/>
              </w:rPr>
            </w:pPr>
            <w:r w:rsidRPr="006864BD">
              <w:rPr>
                <w:rFonts w:cs="Arial Unicode MS"/>
              </w:rPr>
              <w:t>Дистанционная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6864BD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Arial Unicode MS"/>
              </w:rPr>
            </w:pPr>
            <w:r w:rsidRPr="006864BD">
              <w:rPr>
                <w:rFonts w:cs="Arial Unicode MS"/>
              </w:rPr>
              <w:t>Российская электронная школа,8 класс,урок 17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Pr="006864BD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Arial Unicode MS"/>
              </w:rPr>
            </w:pPr>
            <w:r w:rsidRPr="006864BD">
              <w:rPr>
                <w:rFonts w:cs="Arial Unicode MS"/>
              </w:rPr>
              <w:t>Письменное выполнение задания</w:t>
            </w:r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1F114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 xml:space="preserve">13.02.22          </w:t>
            </w:r>
          </w:p>
          <w:p w:rsidR="006779D2" w:rsidRDefault="006779D2" w:rsidP="001F114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>
              <w:t>До 20:00</w:t>
            </w:r>
          </w:p>
          <w:p w:rsidR="006779D2" w:rsidRDefault="006779D2" w:rsidP="001F114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Hyperlink0"/>
                <w:rFonts w:cs="Helvetica Neue"/>
              </w:rPr>
            </w:pPr>
          </w:p>
          <w:p w:rsidR="006779D2" w:rsidRDefault="006779D2" w:rsidP="001F114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hyperlink r:id="rId9" w:history="1">
              <w:r w:rsidRPr="006864BD">
                <w:rPr>
                  <w:rStyle w:val="Hyperlink"/>
                  <w:rFonts w:cs="Arial Unicode MS"/>
                </w:rPr>
                <w:t>shihkamalova77@gmai</w:t>
              </w:r>
              <w:r w:rsidRPr="006864BD">
                <w:rPr>
                  <w:rStyle w:val="Hyperlink"/>
                  <w:rFonts w:cs="Arial Unicode MS"/>
                  <w:lang w:val="en-US"/>
                </w:rPr>
                <w:t>l.com</w:t>
              </w:r>
            </w:hyperlink>
          </w:p>
        </w:tc>
        <w:tc>
          <w:tcPr>
            <w:tcW w:w="137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9D2" w:rsidRDefault="006779D2" w:rsidP="001F114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  <w:r w:rsidRPr="006864BD">
              <w:rPr>
                <w:rFonts w:cs="Arial Unicode MS"/>
              </w:rPr>
              <w:t>Фронтальная</w:t>
            </w:r>
          </w:p>
          <w:p w:rsidR="006779D2" w:rsidRPr="006864BD" w:rsidRDefault="006779D2" w:rsidP="00D65DA4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Arial Unicode MS"/>
              </w:rPr>
            </w:pPr>
          </w:p>
        </w:tc>
      </w:tr>
    </w:tbl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b/>
          <w:lang w:val="ru-RU"/>
        </w:rPr>
        <w:t>Урок 15. Физическое совершенствование. Баскетбол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b/>
          <w:lang w:val="ru-RU"/>
        </w:rPr>
        <w:t>На этом уроке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</w:rPr>
      </w:pPr>
      <w:r w:rsidRPr="00902631">
        <w:rPr>
          <w:b/>
        </w:rPr>
        <w:t>Вы узнаете:</w:t>
      </w:r>
    </w:p>
    <w:p w:rsidR="006779D2" w:rsidRPr="00902631" w:rsidRDefault="006779D2" w:rsidP="00836D41">
      <w:pPr>
        <w:pStyle w:val="ListParagraph"/>
        <w:numPr>
          <w:ilvl w:val="0"/>
          <w:numId w:val="3"/>
        </w:numPr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color w:val="000000"/>
          <w:sz w:val="24"/>
          <w:szCs w:val="24"/>
        </w:rPr>
        <w:t>об особенностях спортивной игры «баскетбол,</w:t>
      </w:r>
    </w:p>
    <w:p w:rsidR="006779D2" w:rsidRPr="00902631" w:rsidRDefault="006779D2" w:rsidP="00836D41">
      <w:pPr>
        <w:pStyle w:val="ListParagraph"/>
        <w:numPr>
          <w:ilvl w:val="0"/>
          <w:numId w:val="3"/>
        </w:numPr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color w:val="000000"/>
          <w:sz w:val="24"/>
          <w:szCs w:val="24"/>
        </w:rPr>
        <w:t>об основных приёмах игры в баскетбол.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b/>
          <w:lang w:val="ru-RU"/>
        </w:rPr>
        <w:t>Ключевые слова: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color w:val="000000"/>
          <w:lang w:val="ru-RU"/>
        </w:rPr>
        <w:t>двигательные способности, физические способности, двигательное действие, двигательный навык, двигательное умение, движение, физическая нагрузка, физическая подготовка и подготовленность, физическая работоспособность, физические упражнения.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b/>
          <w:lang w:val="ru-RU"/>
        </w:rPr>
        <w:t xml:space="preserve">Основное содержание урока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Двигательное действие</w:t>
      </w:r>
      <w:r w:rsidRPr="00836D41">
        <w:rPr>
          <w:b/>
          <w:bCs/>
          <w:lang w:val="ru-RU"/>
        </w:rPr>
        <w:t xml:space="preserve"> </w:t>
      </w:r>
      <w:r w:rsidRPr="00836D41">
        <w:rPr>
          <w:lang w:val="ru-RU"/>
        </w:rPr>
        <w:t>– совокупность отдельных движений, связанных между собой в систему и направленных на решение определённой (конкретной) задачи (осуществить, например, прыжок, бег, удар, метание).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Движение</w:t>
      </w:r>
      <w:r w:rsidRPr="00836D41">
        <w:rPr>
          <w:b/>
          <w:bCs/>
          <w:lang w:val="ru-RU"/>
        </w:rPr>
        <w:t xml:space="preserve"> </w:t>
      </w:r>
      <w:r w:rsidRPr="00836D41">
        <w:rPr>
          <w:lang w:val="ru-RU"/>
        </w:rPr>
        <w:t xml:space="preserve">– это моторная функция организма, благодаря которой происходит изменение положения тела или его частей в пространстве и во времени (сгибание руки, наклон, поворот туловища). Движения бывают врождёнными (непроизвольными) и приобретенными (произвольными).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 физическом воспитании всегда имеем дело с произвольными движениями.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i/>
          <w:lang w:val="ru-RU"/>
        </w:rPr>
        <w:t>Двигательный навык</w:t>
      </w:r>
      <w:r w:rsidRPr="00836D41">
        <w:rPr>
          <w:lang w:val="ru-RU"/>
        </w:rPr>
        <w:t xml:space="preserve"> – это такой уровень владения двигательным действием, который отличается минимальным участием сознания в контроле действия по большинству его компонентов (оно выполняется автоматизировано). Для навыка характерны такие особенности как высокая быстрота выполнения, стабильность результата, устойчивость к сбивающим воздействиям и высокая прочность запоминания.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i/>
          <w:lang w:val="ru-RU"/>
        </w:rPr>
        <w:t>Двигательное умение</w:t>
      </w:r>
      <w:r w:rsidRPr="00836D41">
        <w:rPr>
          <w:lang w:val="ru-RU"/>
        </w:rPr>
        <w:t xml:space="preserve"> – это такой уровень владения двигательным действием, который характеризуется необходимостью осуществления сознательного контроля за всеми основными его компонентами. Умение отличается невысокой быстротой выполнения двигательного действия, нестабильностью результата, неустойчивостью к действию сбивающих факторов и малой прочностью запоминания.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Физическая нагрузка</w:t>
      </w:r>
      <w:r w:rsidRPr="00836D41">
        <w:rPr>
          <w:lang w:val="ru-RU"/>
        </w:rPr>
        <w:t xml:space="preserve"> – величина воздействия физических упражнений на организм занимающихся. Основными показателями нагрузки являются: объём, интенсивность, координационная и психическая сложность, специфичность.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Физическая подготовка</w:t>
      </w:r>
      <w:r w:rsidRPr="00836D41">
        <w:rPr>
          <w:lang w:val="ru-RU"/>
        </w:rPr>
        <w:t xml:space="preserve"> – процесс формирования двигательных навыков и развития двигательных способностей, необходимых для определённой профессиональной или спортивной деятельности.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Физическая подготовленность</w:t>
      </w:r>
      <w:r w:rsidRPr="00836D41">
        <w:rPr>
          <w:i/>
          <w:iCs/>
          <w:lang w:val="ru-RU"/>
        </w:rPr>
        <w:t xml:space="preserve"> </w:t>
      </w:r>
      <w:r w:rsidRPr="00836D41">
        <w:rPr>
          <w:lang w:val="ru-RU"/>
        </w:rPr>
        <w:t>– результат физической подготовки, уровень развития физических способностей и двигательных навыков.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Физическая работоспособность</w:t>
      </w:r>
      <w:r w:rsidRPr="00836D41">
        <w:rPr>
          <w:lang w:val="ru-RU"/>
        </w:rPr>
        <w:t xml:space="preserve"> – это способность человека длительное время выполнять физические упражнения без снижения их качества.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Физические способности</w:t>
      </w:r>
      <w:r w:rsidRPr="00836D41">
        <w:rPr>
          <w:lang w:val="ru-RU"/>
        </w:rPr>
        <w:t xml:space="preserve"> – двигательные возможности, которые человек проявляет в процессе выполнения двигательной деятельности. К основным физическим способностям относятся: силовые, скоростные и координационные способности, гибкость, выносливость.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b/>
          <w:bCs/>
          <w:i/>
          <w:iCs/>
          <w:lang w:val="ru-RU"/>
        </w:rPr>
        <w:t>Физические упражнения</w:t>
      </w:r>
      <w:r w:rsidRPr="00836D41">
        <w:rPr>
          <w:b/>
          <w:bCs/>
          <w:lang w:val="ru-RU"/>
        </w:rPr>
        <w:t xml:space="preserve"> </w:t>
      </w:r>
      <w:r w:rsidRPr="00836D41">
        <w:rPr>
          <w:bCs/>
          <w:lang w:val="ru-RU"/>
        </w:rPr>
        <w:t xml:space="preserve">– </w:t>
      </w:r>
      <w:r w:rsidRPr="00836D41">
        <w:rPr>
          <w:lang w:val="ru-RU"/>
        </w:rPr>
        <w:t>движения или двигательные действия, специально используемые для физического совершенствования человека.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Подвижные игры – вид игровой деятельности, направленной на достижение поставленной условной цели в форме состязания, которая несёт в себе оздоровительное значение.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Вся жизнь человека связана с выполнением каких-либо движений, требующих от него проявления двигательных способностей. Они не только содействуют формированию двигательных умений и физического совершенствования, но и сами развиваются при использовании специально подобранных физических упражнений.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line="360" w:lineRule="auto"/>
        <w:ind w:firstLine="510"/>
        <w:contextualSpacing/>
        <w:jc w:val="both"/>
        <w:rPr>
          <w:b/>
          <w:bCs/>
          <w:iCs/>
          <w:lang w:val="ru-RU"/>
        </w:rPr>
      </w:pPr>
      <w:r w:rsidRPr="00836D41">
        <w:rPr>
          <w:lang w:val="ru-RU"/>
        </w:rPr>
        <w:t>Занятия подвижными играми помогут вам развить двигательные и физические способности, необходимые для игры в баскетбол.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i/>
          <w:lang w:val="ru-RU"/>
        </w:rPr>
      </w:pPr>
      <w:r w:rsidRPr="00836D41">
        <w:rPr>
          <w:b/>
          <w:i/>
          <w:lang w:val="ru-RU"/>
        </w:rPr>
        <w:t>Подвижные игры для освоения передвижений и остановок в баскетболе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 xml:space="preserve">«Салки по спине». </w:t>
      </w:r>
      <w:r w:rsidRPr="00836D41">
        <w:rPr>
          <w:lang w:val="ru-RU"/>
        </w:rPr>
        <w:t>В парах. Один убегает спиной вперёд или приставными шагами, второй догоняет обычным бегом и осаливает первого по спине. После этого игроки меняются ролями.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>«Забеги за спину».</w:t>
      </w:r>
      <w:r w:rsidRPr="00836D41">
        <w:rPr>
          <w:lang w:val="ru-RU"/>
        </w:rPr>
        <w:t xml:space="preserve"> В парах. Нападающий, ускоряясь и меняя направление бега влево или вправо, забегает за спину партнёра. Защитник, отступая спиной вперёд приставными шагами или полубоком, не пропускает соперника. Смена ролей после пробегания определенной дистанции.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>«Паровоз».</w:t>
      </w:r>
      <w:r w:rsidRPr="00836D41">
        <w:rPr>
          <w:lang w:val="ru-RU"/>
        </w:rPr>
        <w:t xml:space="preserve"> В группах. Водящий стоит перед колонной из 4–7 человек, держащихся за пояс друг друга. Водящий рывками влево и вправо забегает в конец колонны и осаливает последнего игрока. Вся колонна, не разъединяясь, приставными шагами передвигается влево и вправо и защищает своего партнёра. После осаливания последнего или разрыва колонны водящий становится первым, а последний – водящим.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i/>
          <w:lang w:val="ru-RU"/>
        </w:rPr>
      </w:pPr>
      <w:r w:rsidRPr="00836D41">
        <w:rPr>
          <w:b/>
          <w:i/>
          <w:lang w:val="ru-RU"/>
        </w:rPr>
        <w:t>Подготовительные подвижные игры для игры в баскетбол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 xml:space="preserve">«Салки командные». </w:t>
      </w:r>
      <w:r w:rsidRPr="00836D41">
        <w:rPr>
          <w:lang w:val="ru-RU"/>
        </w:rPr>
        <w:t>На площадке любого размера неограниченное количество игроков. Игроки одной команды – нападающие, соблюдая правила «3 шага» и «3 секунды», осаливают соперников-защитников касанием мяча, который не выпускают из рук. Осаленный выбывает из игры. Побеждает команда, которая быстрее выбила всех соперников.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>«Мяч вратарю».</w:t>
      </w:r>
      <w:r w:rsidRPr="00836D41">
        <w:rPr>
          <w:lang w:val="ru-RU"/>
        </w:rPr>
        <w:t xml:space="preserve"> Играют две команды по 4–8 человек. Соблюдая правила ведения «3 шага», «3 секунды», «Зона», игроки одной команды доводят мяч до зоны, находящейся в 4–6 м от вратаря, и бросают в него мяч. Соперники защищают своего вратаря. Бросать мяч через защитников по высокой траектории запрещается. Вратарю нельзя уклоняться от мяча. За каждое попадание засчитывается очко.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i/>
          <w:lang w:val="ru-RU"/>
        </w:rPr>
      </w:pPr>
      <w:r w:rsidRPr="00836D41">
        <w:rPr>
          <w:b/>
          <w:i/>
          <w:lang w:val="ru-RU"/>
        </w:rPr>
        <w:t>Игры, которые помогут научиться играть в баскетбол</w:t>
      </w:r>
    </w:p>
    <w:p w:rsidR="006779D2" w:rsidRPr="00836D41" w:rsidRDefault="006779D2" w:rsidP="00836D41">
      <w:pPr>
        <w:framePr w:hSpace="180" w:wrap="around" w:vAnchor="text" w:hAnchor="margin" w:x="108" w:y="1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 xml:space="preserve">«Мяч своему». </w:t>
      </w:r>
      <w:r w:rsidRPr="00836D41">
        <w:rPr>
          <w:lang w:val="ru-RU"/>
        </w:rPr>
        <w:t>Две команды по 4–10 человек. Соблюдая правила «3 секунды» и «3 шага», в одной команде игроки передают мяч друг другу, а игроки другой его перехватывают и передают своим. Побеждает команда, первой набравшая оговоренное количество передач.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>«Перестрелка».</w:t>
      </w:r>
      <w:r w:rsidRPr="00836D41">
        <w:rPr>
          <w:lang w:val="ru-RU"/>
        </w:rPr>
        <w:t xml:space="preserve"> Участвуют три команды. Две располагаются по краям площадки, одна – в центре. В игре несколько мячей, которыми выбивают игроков, находящихся на площадке. Побеждает команда, выбившая больше игроков. Смена мест команд происходит, когда все игроки команды выбиты.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rPr>
          <w:b/>
        </w:rPr>
        <w:t>Выполни тренировочные задания</w:t>
      </w: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Вставка слова/текста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Человеческая жизнь связана с выполнением каких-либо ______________________, требующих от него проявления двигательных способностей.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1) поступков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2) усилий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3) движений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Вставка слова/текста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Стойка защитника – ноги стоят на ширине шага, согнуты в коленных суставах, туловище немного наклонено __________________.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1) назад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2) вперед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Установи соответствия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Cs/>
          <w:color w:val="000000"/>
          <w:lang w:val="ru-RU"/>
        </w:rPr>
      </w:pPr>
      <w:r w:rsidRPr="00836D41">
        <w:rPr>
          <w:bCs/>
          <w:color w:val="000000"/>
          <w:lang w:val="ru-RU"/>
        </w:rPr>
        <w:t>Соотнесите виды физического воспитания и их характеристики.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физическая подготовка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техническая подготовка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профессионально-прикладная физическая подготовка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а) использование средств физической культуры для подготовки к избранной профессиональной деятельности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б) степень освоения спортсменом техники вида спорта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в) процесс формирования двигательных навыков и развития двигательных способностей, необходимых для определённой профессиональной или спортивной деятельности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Вставка слова/текста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Cs/>
          <w:color w:val="000000"/>
          <w:lang w:val="ru-RU"/>
        </w:rPr>
      </w:pPr>
      <w:r w:rsidRPr="00836D41">
        <w:rPr>
          <w:lang w:val="ru-RU"/>
        </w:rPr>
        <w:t xml:space="preserve">В защитной стойке передвижения защитников происходят в основном </w:t>
      </w:r>
      <w:r w:rsidRPr="00836D41">
        <w:rPr>
          <w:bCs/>
          <w:color w:val="000000"/>
          <w:lang w:val="ru-RU"/>
        </w:rPr>
        <w:t>___________________.</w:t>
      </w:r>
    </w:p>
    <w:p w:rsidR="006779D2" w:rsidRPr="00902631" w:rsidRDefault="006779D2" w:rsidP="00836D41">
      <w:pPr>
        <w:pStyle w:val="ListParagraph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 xml:space="preserve">приставными шагами </w:t>
      </w:r>
    </w:p>
    <w:p w:rsidR="006779D2" w:rsidRPr="00902631" w:rsidRDefault="006779D2" w:rsidP="00836D41">
      <w:pPr>
        <w:pStyle w:val="ListParagraph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02631">
        <w:rPr>
          <w:rFonts w:ascii="Times New Roman" w:hAnsi="Times New Roman"/>
          <w:sz w:val="24"/>
          <w:szCs w:val="24"/>
        </w:rPr>
        <w:t>обычными шагами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426"/>
        <w:contextualSpacing/>
        <w:jc w:val="both"/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Выбери верные ответы.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Какие двигательные действия необходимо выполнять баскетболисту при передаче мяча в движении?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в начале левая нога ставится в опорное положение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активное движение начинает предплечье, вынося руку с мячом вперёд, и заканчивается всё резким, захлестывающим движением кисти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немного вперёд подаётся правое плечо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 мячи отражаются движением рук вниз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5) выпрыгнуть вверх-вперёд, держа руку в замахе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Установи соответствия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02631">
        <w:rPr>
          <w:rFonts w:ascii="Times New Roman" w:hAnsi="Times New Roman"/>
          <w:bCs/>
          <w:color w:val="000000"/>
          <w:sz w:val="24"/>
          <w:szCs w:val="24"/>
        </w:rPr>
        <w:t>Соотнеси примеры подвижных игр и их назначение.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«Забеги за спину»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«Салки командные»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«Перестрелка»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а) подвижная игра для освоения передвижений и остановок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б) подвижная игра, которая поможет научиться играть в </w:t>
      </w:r>
      <w:r w:rsidRPr="00836D41">
        <w:rPr>
          <w:color w:val="000000"/>
          <w:lang w:val="ru-RU"/>
        </w:rPr>
        <w:t>баскетбол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color w:val="000000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 xml:space="preserve">в) подготовительная подвижная игра для игры в </w:t>
      </w:r>
      <w:r w:rsidRPr="00902631">
        <w:rPr>
          <w:rFonts w:ascii="Times New Roman" w:hAnsi="Times New Roman"/>
          <w:color w:val="000000"/>
          <w:sz w:val="24"/>
          <w:szCs w:val="24"/>
        </w:rPr>
        <w:t>баскетбол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color w:val="000000"/>
          <w:sz w:val="24"/>
          <w:szCs w:val="24"/>
        </w:rPr>
        <w:t>Выбери верные ответы</w:t>
      </w:r>
      <w:r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>К основным двигательным способностям относятся: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гибкость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упорство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сила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 быстрота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5) выносливость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>6) ловкость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</w:p>
    <w:p w:rsidR="006779D2" w:rsidRPr="00902631" w:rsidRDefault="006779D2" w:rsidP="00836D41">
      <w:pPr>
        <w:pStyle w:val="ListParagraph"/>
        <w:numPr>
          <w:ilvl w:val="0"/>
          <w:numId w:val="4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Вставка слова/текста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902631" w:rsidRDefault="006779D2" w:rsidP="00836D41">
      <w:pPr>
        <w:pStyle w:val="ListParagraph"/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>В разминку в баскетболе включаются ходьба, медленный бег, _______________________  движения, упражнения для всех частей тела, прыжки.</w:t>
      </w:r>
    </w:p>
    <w:p w:rsidR="006779D2" w:rsidRPr="00902631" w:rsidRDefault="006779D2" w:rsidP="00836D41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>резкие</w:t>
      </w:r>
    </w:p>
    <w:p w:rsidR="006779D2" w:rsidRPr="00902631" w:rsidRDefault="006779D2" w:rsidP="00836D41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>танцевальные</w:t>
      </w:r>
    </w:p>
    <w:p w:rsidR="006779D2" w:rsidRPr="00902631" w:rsidRDefault="006779D2" w:rsidP="00836D41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>свободные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</w:rPr>
      </w:pPr>
      <w:r w:rsidRPr="00902631">
        <w:rPr>
          <w:b/>
        </w:rPr>
        <w:t>Выполни контрольные задания.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rPr>
          <w:b/>
          <w:i/>
        </w:rPr>
        <w:t>Вариант 1</w:t>
      </w:r>
    </w:p>
    <w:p w:rsidR="006779D2" w:rsidRPr="00902631" w:rsidRDefault="006779D2" w:rsidP="00836D41">
      <w:pPr>
        <w:pStyle w:val="ListParagraph"/>
        <w:numPr>
          <w:ilvl w:val="0"/>
          <w:numId w:val="6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Выбери верный ответ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В </w:t>
      </w:r>
      <w:r w:rsidRPr="00836D41">
        <w:rPr>
          <w:color w:val="000000"/>
          <w:lang w:val="ru-RU"/>
        </w:rPr>
        <w:t>баскетболе</w:t>
      </w:r>
      <w:r w:rsidRPr="00836D41">
        <w:rPr>
          <w:lang w:val="ru-RU"/>
        </w:rPr>
        <w:t xml:space="preserve"> во время атаки ворот вратарь находится: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в постоянном движении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в статичной позе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3) вне вратарской площадки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</w:rPr>
      </w:pPr>
    </w:p>
    <w:p w:rsidR="006779D2" w:rsidRPr="00902631" w:rsidRDefault="006779D2" w:rsidP="00836D41">
      <w:pPr>
        <w:pStyle w:val="ListParagraph"/>
        <w:numPr>
          <w:ilvl w:val="0"/>
          <w:numId w:val="6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Вставка слова/текста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Перед выполнением упражнений, целенаправленно развивающих какие-либо двигательные способности, необходимо провести разминку для разогрева мышц, чтобы избежать _____________________ травм.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rPr>
          <w:i/>
        </w:rPr>
        <w:t xml:space="preserve">1) </w:t>
      </w:r>
      <w:r w:rsidRPr="00902631">
        <w:t xml:space="preserve">открытых 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2) мышечных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</w:rPr>
      </w:pPr>
    </w:p>
    <w:p w:rsidR="006779D2" w:rsidRPr="00902631" w:rsidRDefault="006779D2" w:rsidP="00836D41">
      <w:pPr>
        <w:pStyle w:val="ListParagraph"/>
        <w:numPr>
          <w:ilvl w:val="0"/>
          <w:numId w:val="6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Установи соответствие.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Установи соответствие между названием термина и его определением.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физическая подготовка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физическая подготовленность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физическая нагрузка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а) процесс формирования двигательных навыков и развития двигательных способностей, необходимых для определённой профессиональной или спортивной деятельности.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б) результат физической подготовки, уровень развития физических способностей и двигательных навыков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в) величина воздействия физических упражнений на организм занимающихся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rPr>
          <w:b/>
          <w:i/>
        </w:rPr>
        <w:t>Вариант 2</w:t>
      </w:r>
    </w:p>
    <w:p w:rsidR="006779D2" w:rsidRPr="00902631" w:rsidRDefault="006779D2" w:rsidP="00836D41">
      <w:pPr>
        <w:pStyle w:val="ListParagraph"/>
        <w:numPr>
          <w:ilvl w:val="0"/>
          <w:numId w:val="7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i/>
          <w:sz w:val="24"/>
          <w:szCs w:val="24"/>
        </w:rPr>
        <w:t>Выбери правильный ответ.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Подвижная игра  «Паровоз» относится: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к подвижным играм, которые помогут научиться играть в баскетбол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к подвижным играм для освоения передвижений и остановок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к подготовительным подвижным играм для игры в баскетбол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902631" w:rsidRDefault="006779D2" w:rsidP="00836D41">
      <w:pPr>
        <w:pStyle w:val="ListParagraph"/>
        <w:numPr>
          <w:ilvl w:val="0"/>
          <w:numId w:val="7"/>
        </w:numPr>
        <w:spacing w:after="0" w:line="360" w:lineRule="auto"/>
        <w:ind w:left="0" w:firstLine="510"/>
        <w:jc w:val="both"/>
        <w:rPr>
          <w:rFonts w:ascii="Times New Roman" w:hAnsi="Times New Roman"/>
          <w:i/>
          <w:sz w:val="24"/>
          <w:szCs w:val="24"/>
        </w:rPr>
      </w:pPr>
      <w:r w:rsidRPr="00902631">
        <w:rPr>
          <w:rFonts w:ascii="Times New Roman" w:hAnsi="Times New Roman"/>
          <w:sz w:val="24"/>
          <w:szCs w:val="24"/>
        </w:rPr>
        <w:t xml:space="preserve"> </w:t>
      </w:r>
      <w:r w:rsidRPr="00902631">
        <w:rPr>
          <w:rFonts w:ascii="Times New Roman" w:hAnsi="Times New Roman"/>
          <w:i/>
          <w:sz w:val="24"/>
          <w:szCs w:val="24"/>
        </w:rPr>
        <w:t>Вставка слова/текста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Олимпийские игры проводятся один раз  в _______________ года в разных странах.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rPr>
          <w:i/>
        </w:rPr>
        <w:t>1</w:t>
      </w:r>
      <w:r w:rsidRPr="00902631">
        <w:t xml:space="preserve">) два  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 xml:space="preserve">2) четыре 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902631">
        <w:t>3) три</w:t>
      </w:r>
    </w:p>
    <w:p w:rsidR="006779D2" w:rsidRPr="0090263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836D41" w:rsidRDefault="006779D2" w:rsidP="00836D41">
      <w:pPr>
        <w:pStyle w:val="ListParagraph"/>
        <w:numPr>
          <w:ilvl w:val="0"/>
          <w:numId w:val="7"/>
        </w:numPr>
        <w:spacing w:after="0" w:line="360" w:lineRule="auto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902631">
        <w:rPr>
          <w:i/>
        </w:rPr>
        <w:t>Установи соответствие</w:t>
      </w:r>
      <w:r>
        <w:rPr>
          <w:i/>
        </w:rPr>
        <w:t>.</w:t>
      </w:r>
    </w:p>
    <w:p w:rsidR="006779D2" w:rsidRPr="00836D41" w:rsidRDefault="006779D2" w:rsidP="00836D4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6D41">
        <w:t>Каковы размеры ворот в различных спортивных играх?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1) гандбол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хоккей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 футбол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а) 1,22 × 1,83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б) 2,44 × 7,32</w:t>
      </w:r>
    </w:p>
    <w:p w:rsidR="006779D2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902631">
        <w:t>в) 3 × 2 м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 xml:space="preserve">Урок 16. </w:t>
      </w:r>
      <w:r w:rsidRPr="00836D41">
        <w:rPr>
          <w:b/>
          <w:lang w:val="ru-RU"/>
        </w:rPr>
        <w:t>Знания о физической культуре. Легкая атлетика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 xml:space="preserve">На этом уроке 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>Вы узнаете:</w:t>
      </w:r>
    </w:p>
    <w:p w:rsidR="006779D2" w:rsidRPr="00F7181F" w:rsidRDefault="006779D2" w:rsidP="00836D41">
      <w:pPr>
        <w:pStyle w:val="ListParagraph"/>
        <w:widowControl w:val="0"/>
        <w:numPr>
          <w:ilvl w:val="0"/>
          <w:numId w:val="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почему легкую атлетику называют «королевой спорта»;</w:t>
      </w:r>
    </w:p>
    <w:p w:rsidR="006779D2" w:rsidRPr="00F7181F" w:rsidRDefault="006779D2" w:rsidP="00836D41">
      <w:pPr>
        <w:pStyle w:val="ListParagraph"/>
        <w:widowControl w:val="0"/>
        <w:numPr>
          <w:ilvl w:val="0"/>
          <w:numId w:val="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 xml:space="preserve">какие виды легкой атлетики существуют. </w:t>
      </w:r>
    </w:p>
    <w:p w:rsidR="006779D2" w:rsidRPr="00F7181F" w:rsidRDefault="006779D2" w:rsidP="00836D41">
      <w:pPr>
        <w:pStyle w:val="ListParagraph"/>
        <w:widowControl w:val="0"/>
        <w:spacing w:line="360" w:lineRule="auto"/>
        <w:ind w:firstLine="510"/>
        <w:jc w:val="both"/>
        <w:rPr>
          <w:rFonts w:ascii="Times New Roman" w:hAnsi="Times New Roman"/>
          <w:color w:val="000000"/>
        </w:rPr>
      </w:pP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>Ключевые слова: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Физкультура, спорт, легкая атлетика, олимпийский вид спорта, бег, прыжки, многоборье, метание, сезон, стадион, Олимпиада, чемпионат, старт, ускорение, финиширование, фаза полета, низкий старт, высокий старт, беговые упражнения.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Легкоатлетические упражнения проводились с целью физической подготовки, а также для проведения состязаний еще в глубокой древности.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222222"/>
          <w:shd w:val="clear" w:color="auto" w:fill="FFFFFF"/>
          <w:lang w:val="ru-RU"/>
        </w:rPr>
      </w:pPr>
      <w:r w:rsidRPr="00836D41">
        <w:rPr>
          <w:b/>
          <w:color w:val="222222"/>
          <w:shd w:val="clear" w:color="auto" w:fill="FFFFFF"/>
          <w:lang w:val="ru-RU"/>
        </w:rPr>
        <w:t>Основное содержание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Легкоатлетические упражнения проводились с целью физической подготовки, а также для проведения состязаний еще в глубокой древности.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Родиной легкой атлетики по праву считается Древняя Греция.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Историю легкой атлетики принято отсчитывать с 776 года до н.э., с соревнований в беге на первых записанных Олимпийских играх.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Современная лёгкая атлетика начала свой путь в </w:t>
      </w:r>
      <w:r w:rsidRPr="00F7181F">
        <w:rPr>
          <w:color w:val="000000"/>
        </w:rPr>
        <w:t>XVIII</w:t>
      </w:r>
      <w:r w:rsidRPr="00836D41">
        <w:rPr>
          <w:color w:val="000000"/>
          <w:lang w:val="ru-RU"/>
        </w:rPr>
        <w:t xml:space="preserve"> веке с отдельных попыток в разных странах проводить соревнования в беге, прыжках и метаниях.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Широкое развитие современной легкой атлетики связано с возрождением в 1896 году Олимпийских игр в которых, отдавая дань древнегреческим олимпиадам ей отведено наибольшее место.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Отечественная легкая атлетика возникла в 1888 г. когда под Петербургом был создан первый кружок любителей бега. В 1905 г. было проведено первенство Петербурга по легкой атлетике, а в 1908 г. состоялось первенство России, в котором участвовали 50 спортсменов.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 1912 г. команда легкоатлетов России впервые приняла участие в Олимпийских играх в Стокгольме.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Сегодня легкая атлетика – это олимпийский вид спорта, который объединяет в себе более 40 соревновательных упражнений в ходьбе, беге, прыжках, метаниях и многоборьях.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Многие виды упражнений легкой атлетики используются в других видах спорта для развития физических способностей спортсменов.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Разнообразие легкоатлетических упражнений помогает укрепить здоровье, развить выносливость, воспитать характер, волевые и физические качества.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Заниматься легкой атлетикой можно в любое время года на открытой площадке, на стадионе, в парке, в лесу.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Соревнования, разминка и тренировки также могут проводиться как на открытом воздухе, так и в закрытом помещении.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Различают два сезона лёгкой атлетики: соревнования летнего сезона, как правило, апрель—октябрь (включая Олимпийские игры и чемпионаты мира и Европы) проводятся на открытых стадионах.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Соревнования  зимнего сезона, как правило, январь—март (включая зимние чемпионаты мира и Европы) проводятся в закрытом помещении.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Бег – это естественный способ передвижения, входящий во многие вилы спорта. В легкой атлетике бег делится на гладкий, с препятствиями, эстафетный и по пересеченной местности.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Характерная особенность бега – наличие фазы полета.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Бег выполняется широким шагом на передней части стопы, с полным выпрямлением ноги в момент отталкивания от земли и выносом бедра другой ноги вперед-вверх, туловище слегка наклонено вперед, руки согнуты в локтях, дыхание свободное.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Соревнования по бегу проводятся на стадионе по беговой дорожке, где размечаются линиями места старта и финиша. Каждая дорожка имеет свой номер.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При забегах на средние и длинные дистанции участники стартуют группой с высокого старта. Каждый спортсмен должен бежать, не мешая другим участникам, не сокращая дистанцию.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 беговых видах судейская коллегия состоит из стартёра, секундометристов, судей на финише и секретаря с помощником, для ведения протокола.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Технические действия, изучаемые на этом уроке: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1.</w:t>
      </w:r>
      <w:r w:rsidRPr="00836D41">
        <w:rPr>
          <w:color w:val="000000"/>
          <w:lang w:val="ru-RU"/>
        </w:rPr>
        <w:tab/>
        <w:t>Низкий старт;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2.</w:t>
      </w:r>
      <w:r w:rsidRPr="00836D41">
        <w:rPr>
          <w:color w:val="000000"/>
          <w:lang w:val="ru-RU"/>
        </w:rPr>
        <w:tab/>
        <w:t>Высокий старт;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3.</w:t>
      </w:r>
      <w:r w:rsidRPr="00836D41">
        <w:rPr>
          <w:color w:val="000000"/>
          <w:lang w:val="ru-RU"/>
        </w:rPr>
        <w:tab/>
        <w:t>Стартовое ускорение;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4.</w:t>
      </w:r>
      <w:r w:rsidRPr="00836D41">
        <w:rPr>
          <w:color w:val="000000"/>
          <w:lang w:val="ru-RU"/>
        </w:rPr>
        <w:tab/>
        <w:t>Бег по дистанции.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Бег на короткие дистанции (спринт) условно разделяется на четыре фазы: старт, стартовый разбег, бег по дистанции, финиширование.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Для наиболее эффективного начала бега используют низкий старт.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Для того чтобы обеспечить спортсмену твердую опору при отталкивании применяются стартовые колодки.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По команде «На старт!» спортсмен встает впереди колодок, приседает и ставит руки за стартовой линией, упирается одной стопой в колодку стоящую впереди, а другой – в дальнюю. Встав на колено сзади стоящей ноги, руки ставит на ширину плеч. Тяжесть тела равномерно распределена между руками, стопой ноги, стоящей впереди и коленом другой ноги.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По команде «Внимание!» слегка выпрямляет ноги, отрывая от дорожки колено сзади стоящей ноги.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По команде «Марш!» или выстрелу бегун мгновенно устремляется вперед, отталкиваясь ногами от колодок, энергично выполняя беговые движения ногами и работая руками. Туловище сильно наклонено вперед.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С удлинением шагов туловище постепенно выпрямляется, и бегун набирает максимальную скорость, которая поддерживается до конца бега.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Бег по дистанции должен быть ритмичным и свободным, с небольшим наклоном туловища вперед, нога касается дорожки передней части стопы.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Заключительным усилием для сохранения скорости бега является  финиширование. Финишировать нельзя прыжком. После финиша нужно постепенно, замедляя бег, перейти на ходьбу.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Бег на длинные дистанции начинается с высокого старта.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По команде «На старт!» бегун ставит у линии более сильную ногу, а другую несколько сзади. Ноги немного согнуты в коленях, туловище наклонено вперед, тяжесть тела перенесена на впередистоящую ногу.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По команде «Марш!» начинается бег. Длина шагов и скорость постепенно увеличиваются, и начинается свободный бег по дистанции. Туловище слегка наклонено вперед, дышать следует носом и полуоткрытым ртом, акцентируя активный вдох. После бега следует перейти на ходьбу до восстановления дыхания.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Перед бегом необходимо провести разминку, осмотреть поверхность дорожки или кроссовой дистанции.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Выполняем упражнения для улучшения техники низкого и высокого старта: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Старт с пробеганием под планкой (чтобы избежать быстрого выпрямления со старта), 5х10 м;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Старты с отягощениями: по команде или свистку быстро взять гантели или набивной мяч и устремиться вперед, 3х20 м;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Старты в упряжке. Веревкой или скакалкой обхватить впередистоящего партнера за талию и передвигаться вместе  с ним, 30 м;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Бег со старта в горку, 3х30 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Выполняем упражнения для улучшения техники бега.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Бег с высоким подниманием бедра;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Многоскоки (бег прыжковыми шагами);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Бег с ускорением;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Движения руками, как при беге, стоя на месте;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5)</w:t>
      </w:r>
      <w:r w:rsidRPr="00836D41">
        <w:rPr>
          <w:color w:val="000000"/>
          <w:lang w:val="ru-RU"/>
        </w:rPr>
        <w:tab/>
        <w:t>Бег у опоры с высоким подниманием бедра.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Упражнения выполняются самостоятельно либо с партнером, друг за другом.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>Выполни тренировочные упражнения.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1.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Родиной легкой атлетики по праву считается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Древняя Греция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Древний Египет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Римская Империя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Британская Империя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2.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Историю легкой атлетики принято отсчитывать с соревнований в _______ на _______ записанных Олимпийских играх.</w:t>
      </w:r>
    </w:p>
    <w:p w:rsidR="006779D2" w:rsidRPr="00F7181F" w:rsidRDefault="006779D2" w:rsidP="00836D41">
      <w:pPr>
        <w:pStyle w:val="ListParagraph"/>
        <w:numPr>
          <w:ilvl w:val="0"/>
          <w:numId w:val="17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 xml:space="preserve">ходьбе, </w:t>
      </w:r>
    </w:p>
    <w:p w:rsidR="006779D2" w:rsidRPr="00F7181F" w:rsidRDefault="006779D2" w:rsidP="00836D41">
      <w:pPr>
        <w:pStyle w:val="ListParagraph"/>
        <w:numPr>
          <w:ilvl w:val="0"/>
          <w:numId w:val="17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 xml:space="preserve">беге, </w:t>
      </w:r>
    </w:p>
    <w:p w:rsidR="006779D2" w:rsidRPr="00F7181F" w:rsidRDefault="006779D2" w:rsidP="00836D41">
      <w:pPr>
        <w:pStyle w:val="ListParagraph"/>
        <w:numPr>
          <w:ilvl w:val="0"/>
          <w:numId w:val="17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 xml:space="preserve">первых, </w:t>
      </w:r>
    </w:p>
    <w:p w:rsidR="006779D2" w:rsidRPr="00F7181F" w:rsidRDefault="006779D2" w:rsidP="00836D41">
      <w:pPr>
        <w:pStyle w:val="ListParagraph"/>
        <w:numPr>
          <w:ilvl w:val="0"/>
          <w:numId w:val="17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вторых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</w:rPr>
      </w:pPr>
      <w:r w:rsidRPr="00F7181F">
        <w:rPr>
          <w:i/>
          <w:color w:val="000000"/>
        </w:rPr>
        <w:t>Задание 3.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Легкая атлетика объединяет в себе: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бег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прыжки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опорные прыжки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многоборье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5)</w:t>
      </w:r>
      <w:r w:rsidRPr="00836D41">
        <w:rPr>
          <w:color w:val="000000"/>
          <w:lang w:val="ru-RU"/>
        </w:rPr>
        <w:tab/>
        <w:t>поднятие тяжестей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6)</w:t>
      </w:r>
      <w:r w:rsidRPr="00836D41">
        <w:rPr>
          <w:color w:val="000000"/>
          <w:lang w:val="ru-RU"/>
        </w:rPr>
        <w:tab/>
        <w:t>метания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4.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Установите соответствие между легкоатлетической дисциплиной, и ее изображением на рисунке.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i/>
          <w:noProof/>
          <w:lang w:val="ru-RU"/>
        </w:rPr>
        <w:t xml:space="preserve"> </w:t>
      </w:r>
      <w:r w:rsidRPr="002A7A06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2pt;height:127.5pt;visibility:visible">
            <v:imagedata r:id="rId10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i/>
          <w:noProof/>
          <w:lang w:val="ru-RU"/>
        </w:rPr>
        <w:t xml:space="preserve"> </w:t>
      </w:r>
      <w:r w:rsidRPr="002A7A06">
        <w:rPr>
          <w:i/>
          <w:noProof/>
        </w:rPr>
        <w:pict>
          <v:shape id="Рисунок 4" o:spid="_x0000_i1026" type="#_x0000_t75" style="width:152.25pt;height:152.25pt;visibility:visible">
            <v:imagedata r:id="rId11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i/>
          <w:noProof/>
          <w:lang w:val="ru-RU"/>
        </w:rPr>
        <w:t xml:space="preserve"> </w:t>
      </w:r>
      <w:r w:rsidRPr="002A7A06">
        <w:rPr>
          <w:i/>
          <w:noProof/>
        </w:rPr>
        <w:pict>
          <v:shape id="Рисунок 5" o:spid="_x0000_i1027" type="#_x0000_t75" style="width:154.5pt;height:154.5pt;visibility:visible">
            <v:imagedata r:id="rId12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i/>
          <w:noProof/>
          <w:lang w:val="ru-RU"/>
        </w:rPr>
        <w:t xml:space="preserve"> </w:t>
      </w:r>
      <w:r w:rsidRPr="002A7A06">
        <w:rPr>
          <w:i/>
          <w:noProof/>
        </w:rPr>
        <w:pict>
          <v:shape id="Рисунок 6" o:spid="_x0000_i1028" type="#_x0000_t75" style="width:156pt;height:156pt;visibility:visible">
            <v:imagedata r:id="rId13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а) бег с препятствиями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б) прыжки в высоту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в) метание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г) спортивная ходьба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5.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Широкое развитие _______ легкой атлетики связано с возрождением _______ в которых, отдавая дань древнегреческим олимпиадам ей отведено наибольшее место.</w:t>
      </w:r>
    </w:p>
    <w:p w:rsidR="006779D2" w:rsidRPr="00F7181F" w:rsidRDefault="006779D2" w:rsidP="00836D41">
      <w:pPr>
        <w:pStyle w:val="ListParagraph"/>
        <w:numPr>
          <w:ilvl w:val="0"/>
          <w:numId w:val="18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 xml:space="preserve">Античной </w:t>
      </w:r>
    </w:p>
    <w:p w:rsidR="006779D2" w:rsidRPr="00F7181F" w:rsidRDefault="006779D2" w:rsidP="00836D41">
      <w:pPr>
        <w:pStyle w:val="ListParagraph"/>
        <w:numPr>
          <w:ilvl w:val="0"/>
          <w:numId w:val="18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современной</w:t>
      </w:r>
    </w:p>
    <w:p w:rsidR="006779D2" w:rsidRPr="00F7181F" w:rsidRDefault="006779D2" w:rsidP="00836D41">
      <w:pPr>
        <w:pStyle w:val="ListParagraph"/>
        <w:numPr>
          <w:ilvl w:val="0"/>
          <w:numId w:val="18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 xml:space="preserve"> чемпионатов мира </w:t>
      </w:r>
    </w:p>
    <w:p w:rsidR="006779D2" w:rsidRPr="00F7181F" w:rsidRDefault="006779D2" w:rsidP="00836D41">
      <w:pPr>
        <w:pStyle w:val="ListParagraph"/>
        <w:numPr>
          <w:ilvl w:val="0"/>
          <w:numId w:val="18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Олимпийских игр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</w:rPr>
      </w:pPr>
      <w:r w:rsidRPr="00F7181F">
        <w:rPr>
          <w:i/>
          <w:color w:val="000000"/>
        </w:rPr>
        <w:t>Задание 6.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Характерной особенностью бега является: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1)</w:t>
      </w:r>
      <w:r w:rsidRPr="00F7181F">
        <w:rPr>
          <w:color w:val="000000"/>
        </w:rPr>
        <w:tab/>
        <w:t>быстрое преодоление дистанции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2)</w:t>
      </w:r>
      <w:r w:rsidRPr="00F7181F">
        <w:rPr>
          <w:color w:val="000000"/>
        </w:rPr>
        <w:tab/>
        <w:t>положение низкого старта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3)</w:t>
      </w:r>
      <w:r w:rsidRPr="00F7181F">
        <w:rPr>
          <w:color w:val="000000"/>
        </w:rPr>
        <w:tab/>
        <w:t>наличие фазы полета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4)</w:t>
      </w:r>
      <w:r w:rsidRPr="00F7181F">
        <w:rPr>
          <w:color w:val="000000"/>
        </w:rPr>
        <w:tab/>
        <w:t>активная работа рук и ног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</w:rPr>
      </w:pPr>
      <w:r w:rsidRPr="00F7181F">
        <w:rPr>
          <w:i/>
          <w:color w:val="000000"/>
        </w:rPr>
        <w:t>Задание 7.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Различают ___ сезон (а) легкой атлетики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1)</w:t>
      </w:r>
      <w:r w:rsidRPr="00F7181F">
        <w:rPr>
          <w:color w:val="000000"/>
        </w:rPr>
        <w:tab/>
        <w:t>1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2)</w:t>
      </w:r>
      <w:r w:rsidRPr="00F7181F">
        <w:rPr>
          <w:color w:val="000000"/>
        </w:rPr>
        <w:tab/>
        <w:t>2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3)</w:t>
      </w:r>
      <w:r w:rsidRPr="00F7181F">
        <w:rPr>
          <w:color w:val="000000"/>
        </w:rPr>
        <w:tab/>
        <w:t>3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4)</w:t>
      </w:r>
      <w:r w:rsidRPr="00F7181F">
        <w:rPr>
          <w:color w:val="000000"/>
        </w:rPr>
        <w:tab/>
        <w:t>4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</w:rPr>
      </w:pPr>
      <w:r w:rsidRPr="00F7181F">
        <w:rPr>
          <w:i/>
          <w:color w:val="000000"/>
        </w:rPr>
        <w:t>Задание 8.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ab/>
        <w:t>Бег на короткие дистанции условно разделяется на _______________ фазы: ___________________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три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четыре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шесть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подготовка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старт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стартовый разбег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бег по дистанции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торможение</w:t>
      </w:r>
    </w:p>
    <w:p w:rsidR="006779D2" w:rsidRPr="00F7181F" w:rsidRDefault="006779D2" w:rsidP="00836D41">
      <w:pPr>
        <w:pStyle w:val="ListParagraph"/>
        <w:numPr>
          <w:ilvl w:val="0"/>
          <w:numId w:val="19"/>
        </w:numPr>
        <w:spacing w:after="0" w:line="360" w:lineRule="auto"/>
        <w:ind w:firstLine="510"/>
        <w:jc w:val="both"/>
        <w:rPr>
          <w:rFonts w:ascii="Times New Roman" w:hAnsi="Times New Roman"/>
          <w:color w:val="000000"/>
        </w:rPr>
      </w:pPr>
      <w:r w:rsidRPr="00F7181F">
        <w:rPr>
          <w:rFonts w:ascii="Times New Roman" w:hAnsi="Times New Roman"/>
          <w:color w:val="000000"/>
        </w:rPr>
        <w:t>финиширование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</w:rPr>
      </w:pPr>
      <w:r w:rsidRPr="00F7181F">
        <w:rPr>
          <w:b/>
          <w:color w:val="000000"/>
        </w:rPr>
        <w:t>Выполни контрольные задания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</w:rPr>
      </w:pPr>
      <w:r w:rsidRPr="00F7181F">
        <w:rPr>
          <w:b/>
          <w:color w:val="000000"/>
        </w:rPr>
        <w:t xml:space="preserve">Вариант 1 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</w:rPr>
      </w:pPr>
      <w:r w:rsidRPr="00F7181F">
        <w:rPr>
          <w:i/>
          <w:color w:val="000000"/>
        </w:rPr>
        <w:t>Задание 1.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 каком году были возрождены Олимпийские игры?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1896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1900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1908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1912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2.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Какие команды отсутствуют в забегах на длинные дистанции?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Приготовиться!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На старт!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Внимание!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Марш!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3.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Установите соответствие между стартовой командой и позицией, которую спортсмен должен после нее принять.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i/>
          <w:noProof/>
          <w:lang w:val="ru-RU"/>
        </w:rPr>
        <w:t xml:space="preserve"> </w:t>
      </w:r>
      <w:r w:rsidRPr="002A7A06">
        <w:rPr>
          <w:i/>
          <w:noProof/>
        </w:rPr>
        <w:pict>
          <v:shape id="Рисунок 8" o:spid="_x0000_i1029" type="#_x0000_t75" style="width:96.75pt;height:96.75pt;visibility:visible">
            <v:imagedata r:id="rId14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i/>
          <w:noProof/>
          <w:lang w:val="ru-RU"/>
        </w:rPr>
        <w:t xml:space="preserve"> </w:t>
      </w:r>
      <w:r w:rsidRPr="002A7A06">
        <w:rPr>
          <w:i/>
          <w:noProof/>
        </w:rPr>
        <w:pict>
          <v:shape id="Рисунок 9" o:spid="_x0000_i1030" type="#_x0000_t75" style="width:108.75pt;height:108.75pt;visibility:visible">
            <v:imagedata r:id="rId15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3) </w:t>
      </w:r>
      <w:r w:rsidRPr="002A7A06">
        <w:rPr>
          <w:i/>
          <w:noProof/>
        </w:rPr>
        <w:pict>
          <v:shape id="Рисунок 7" o:spid="_x0000_i1031" type="#_x0000_t75" style="width:96.75pt;height:96.75pt;visibility:visible">
            <v:imagedata r:id="rId16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А) На старт!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Б) Внимание! 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В) Марш!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>Вариант 2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1.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В каком году российские легкоатлеты впервые приняли участие в Олимпийских играх?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1896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1900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1908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1912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2.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Какого способа начала бега не существует?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1)</w:t>
      </w:r>
      <w:r w:rsidRPr="00836D41">
        <w:rPr>
          <w:color w:val="000000"/>
          <w:lang w:val="ru-RU"/>
        </w:rPr>
        <w:tab/>
        <w:t>низкий старт;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2)</w:t>
      </w:r>
      <w:r w:rsidRPr="00836D41">
        <w:rPr>
          <w:color w:val="000000"/>
          <w:lang w:val="ru-RU"/>
        </w:rPr>
        <w:tab/>
        <w:t>средний старт;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3)</w:t>
      </w:r>
      <w:r w:rsidRPr="00836D41">
        <w:rPr>
          <w:color w:val="000000"/>
          <w:lang w:val="ru-RU"/>
        </w:rPr>
        <w:tab/>
        <w:t>высокий старт;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4)</w:t>
      </w:r>
      <w:r w:rsidRPr="00836D41">
        <w:rPr>
          <w:color w:val="000000"/>
          <w:lang w:val="ru-RU"/>
        </w:rPr>
        <w:tab/>
        <w:t>старт с хода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color w:val="000000"/>
          <w:lang w:val="ru-RU"/>
        </w:rPr>
      </w:pPr>
      <w:r w:rsidRPr="00836D41">
        <w:rPr>
          <w:i/>
          <w:color w:val="000000"/>
          <w:lang w:val="ru-RU"/>
        </w:rPr>
        <w:t>Задание 3.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Установите соответствие между названием легкоатлетического инвентаря и его изображением на рисунке.</w: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1)</w:t>
      </w:r>
      <w:r w:rsidRPr="00F7181F">
        <w:rPr>
          <w:i/>
          <w:noProof/>
        </w:rPr>
        <w:t xml:space="preserve"> </w:t>
      </w:r>
      <w:r w:rsidRPr="002A7A06">
        <w:rPr>
          <w:i/>
          <w:noProof/>
        </w:rPr>
        <w:pict>
          <v:shape id="Рисунок 10" o:spid="_x0000_i1032" type="#_x0000_t75" style="width:129pt;height:129pt;visibility:visible">
            <v:imagedata r:id="rId17" o:title=""/>
          </v:shape>
        </w:pic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>2)</w:t>
      </w:r>
      <w:r w:rsidRPr="00F7181F">
        <w:rPr>
          <w:i/>
          <w:noProof/>
        </w:rPr>
        <w:t xml:space="preserve"> </w:t>
      </w:r>
      <w:r w:rsidRPr="002A7A06">
        <w:rPr>
          <w:i/>
          <w:noProof/>
        </w:rPr>
        <w:pict>
          <v:shape id="Рисунок 11" o:spid="_x0000_i1033" type="#_x0000_t75" style="width:183pt;height:102.75pt;visibility:visible">
            <v:imagedata r:id="rId18" o:title=""/>
          </v:shape>
        </w:pict>
      </w:r>
    </w:p>
    <w:p w:rsidR="006779D2" w:rsidRPr="00F7181F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</w:rPr>
      </w:pPr>
      <w:r w:rsidRPr="00F7181F">
        <w:rPr>
          <w:color w:val="000000"/>
        </w:rPr>
        <w:t xml:space="preserve">3) </w:t>
      </w:r>
      <w:r w:rsidRPr="002A7A06">
        <w:rPr>
          <w:i/>
          <w:noProof/>
        </w:rPr>
        <w:pict>
          <v:shape id="Рисунок 12" o:spid="_x0000_i1034" type="#_x0000_t75" style="width:133.5pt;height:178.5pt;visibility:visible">
            <v:imagedata r:id="rId19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4) </w:t>
      </w:r>
      <w:r w:rsidRPr="002A7A06">
        <w:rPr>
          <w:i/>
          <w:noProof/>
        </w:rPr>
        <w:pict>
          <v:shape id="Рисунок 13" o:spid="_x0000_i1035" type="#_x0000_t75" style="width:198.75pt;height:149.25pt;visibility:visible">
            <v:imagedata r:id="rId20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а) барьер для бега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б) стартовые колодки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 xml:space="preserve">в) диск для метания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color w:val="000000"/>
          <w:lang w:val="ru-RU"/>
        </w:rPr>
      </w:pPr>
      <w:r w:rsidRPr="00836D41">
        <w:rPr>
          <w:color w:val="000000"/>
          <w:lang w:val="ru-RU"/>
        </w:rPr>
        <w:t>г) планка для прыжков в высоту</w:t>
      </w:r>
    </w:p>
    <w:p w:rsidR="006779D2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 xml:space="preserve">Урок 17. </w:t>
      </w:r>
      <w:r w:rsidRPr="00836D41">
        <w:rPr>
          <w:b/>
          <w:lang w:val="ru-RU"/>
        </w:rPr>
        <w:t>Способы двигательной (физкультурной) деятельности. Легкая атлетика.</w:t>
      </w: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</w:p>
    <w:p w:rsidR="006779D2" w:rsidRPr="00836D41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  <w:lang w:val="ru-RU"/>
        </w:rPr>
      </w:pPr>
      <w:r w:rsidRPr="00836D41">
        <w:rPr>
          <w:b/>
          <w:color w:val="000000"/>
          <w:lang w:val="ru-RU"/>
        </w:rPr>
        <w:t>На этом уроке вы научитесь:</w:t>
      </w:r>
    </w:p>
    <w:p w:rsidR="006779D2" w:rsidRPr="004309F7" w:rsidRDefault="006779D2" w:rsidP="00836D41">
      <w:pPr>
        <w:pStyle w:val="ListParagraph"/>
        <w:widowControl w:val="0"/>
        <w:numPr>
          <w:ilvl w:val="0"/>
          <w:numId w:val="9"/>
        </w:numPr>
        <w:spacing w:after="0" w:line="360" w:lineRule="auto"/>
        <w:ind w:left="0" w:firstLine="510"/>
        <w:jc w:val="both"/>
        <w:rPr>
          <w:rFonts w:ascii="Times New Roman" w:hAnsi="Times New Roman"/>
          <w:color w:val="000000"/>
        </w:rPr>
      </w:pPr>
      <w:r w:rsidRPr="004309F7">
        <w:rPr>
          <w:rFonts w:ascii="Times New Roman" w:hAnsi="Times New Roman"/>
        </w:rPr>
        <w:t xml:space="preserve">прыжковым дисциплинам легкой атлетики, </w:t>
      </w:r>
    </w:p>
    <w:p w:rsidR="006779D2" w:rsidRPr="004309F7" w:rsidRDefault="006779D2" w:rsidP="00836D41">
      <w:pPr>
        <w:pStyle w:val="ListParagraph"/>
        <w:widowControl w:val="0"/>
        <w:numPr>
          <w:ilvl w:val="0"/>
          <w:numId w:val="9"/>
        </w:numPr>
        <w:spacing w:after="0" w:line="360" w:lineRule="auto"/>
        <w:ind w:left="0" w:firstLine="510"/>
        <w:jc w:val="both"/>
        <w:rPr>
          <w:rFonts w:ascii="Times New Roman" w:hAnsi="Times New Roman"/>
          <w:color w:val="000000"/>
        </w:rPr>
      </w:pPr>
      <w:r w:rsidRPr="004309F7">
        <w:rPr>
          <w:rFonts w:ascii="Times New Roman" w:hAnsi="Times New Roman"/>
        </w:rPr>
        <w:t>отрабатывать изученные способы прыжков.</w:t>
      </w:r>
    </w:p>
    <w:p w:rsidR="006779D2" w:rsidRPr="004309F7" w:rsidRDefault="006779D2" w:rsidP="00836D41">
      <w:pPr>
        <w:pStyle w:val="ListParagraph"/>
        <w:widowControl w:val="0"/>
        <w:spacing w:line="360" w:lineRule="auto"/>
        <w:ind w:left="0" w:firstLine="510"/>
        <w:jc w:val="both"/>
        <w:rPr>
          <w:rFonts w:ascii="Times New Roman" w:hAnsi="Times New Roman"/>
          <w:color w:val="000000"/>
        </w:rPr>
      </w:pPr>
    </w:p>
    <w:p w:rsidR="006779D2" w:rsidRPr="004309F7" w:rsidRDefault="006779D2" w:rsidP="00836D4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color w:val="000000"/>
        </w:rPr>
      </w:pPr>
      <w:r w:rsidRPr="004309F7">
        <w:rPr>
          <w:b/>
          <w:color w:val="000000"/>
        </w:rPr>
        <w:t>Ключевые слова: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color w:val="000000"/>
          <w:lang w:val="ru-RU"/>
        </w:rPr>
        <w:t>Физкультура, спорт, легкая атлетика, прыжки, прыжки в высоту, прыжки в длину, разбег, отталкивание, полет, переход через планку, приземление, прыжковый сектор, дорожка, яма, планка.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b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b/>
          <w:lang w:val="ru-RU"/>
        </w:rPr>
        <w:t>Основное содержание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Одной из основных легкоатлетических дисциплин являются прыжки – она заключается в преодолении вертикальных и горизонтальных препятствий с помощью собственных физических усилий либо с применением инвентаря.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К прыжковым дисциплинам относятся: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прыжок в высоту;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прыжок с шестом;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прыжок в длину с разбега;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тройной прыжок;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прыжок в длину с места (школьная программа).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Технические действия, изучаемые на этом уроке: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 прыжок в длину с разбега;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 прыжок в высоту способом «перешагивание»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Прыжки в длину с разбега и с места выполняются в яму, наполненную песком.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Для разбега используется дорожка длиной около 30 метров.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Отталкивание выполняется с деревянного бруска.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Каждому участнику дается 3 попытки. Засчитывается лучший результат. Участник не имеет права совершать прыжок без вызова судьи.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Песок в яме для прыжков должен быть влажным, хорошо взрыхленным, а его поверхность должна быть на одном уровне с дорожкой для разбега.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Отталкиваясь от бруска, участник соревнований не должен за него заступать. При заступе результат не засчитывается.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После приземления участник должен выйти выйти из ямы вперед или вперед- в сторону. Результат участника измеряется в метрах и сантиметрах от ближайшего следа, оставленного в яме любой частью тела прыгуна.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Прыжок в длину с разбега делится на четыре фазы: разбег, отталкивание, полет и приземление.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Длина разбега выбирается в зависимости от индивидуальных особенностей каждого учащегося.  Разбег нужен для того, чтобы набрать необходимую скорость.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Необходимо выработать привычку при разбеге попадать толчковой ногой на брусок для отталкивания.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Отталкивание производится толчковой ногой, маховая нога, согнутая в коленном суставе, активно выносится вперед-вверх, руки также выносятся вперед-вверх, увеличивая мощность отталкивание.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 полете прыгун принимает положение «полет в шаге». Затем, во время полета и приземления, толчковая нога подтягивается к маховой и обе ноги к груди. Из этого положения ноги выбрасываются вперед.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Правильное приземление влияет на дальность прыжка.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Есть два способа приземления: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с падением вперед после касания песка;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- с подъемом вперед-вверх после приземления.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Прыжки в высоту выполняются в специальном прыжковом секторе.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Прыжковый сектор оборудован двумя стойками с держателями, планкой, поролоновой подушкой или горкой матов для приземления и измерительной планкой.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Для преодоления каждой высоты участникам предоставляется по три попытки, которые они выполняют поочередно.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Прыжок не засчитывается если участник отталкивается от земли двумя ногами, сбивает планку любой частью тела или пробегает под ней.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Высоту измеряют от верхнего края планки до поверхности сектора, с которой отталкивается спортсмен.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Прежде чем приступить к прыжкам в высоту с разбега, необходимо представить технику прыжка способом «перешагивание» в целом, затем опробовать прыжок через планку, установленную на небольшой высоте.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Прыжок в высоту состоит из пяти фаз: разбег, подготовка к отталкиванию, отталкивание, переход через планку и приземление.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Толчковая нога выполняет отталкивание, маховая нога – маховое движение. Прыгун располагается справа или слева от стоек, в зависимости от того, какая нога у него толчковая.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Ускоряющийся разбег с 7-9 шагов завершается отталкиванием ноги перекатом с пятки на носок по линии разбега.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При отталкивании руки согнуты в локтях и подняты вверх.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 полете прыгун некоторое время сохраняет вертикальное положение и, достигнув высшей точки взлета, выполняет быстрое движение маховой ногой вдоль планки. Одновременно он поднимает  вверх толчковую ногу и поворачивает плечи к планке.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Приземляется прыгун на маховую ногу с последующей постановкой толчковой ноги.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32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Для улучшения техники прыжков выполняем следующие упражнения. Самостоятельно: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Упражнение «Мячик» - прыжки из низкого приседа вверх-вперед;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Выпады с продвижением вперед влево-вправо;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Прыжки с одного шага;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</w:t>
      </w:r>
      <w:r w:rsidRPr="00836D41">
        <w:rPr>
          <w:lang w:val="ru-RU"/>
        </w:rPr>
        <w:tab/>
        <w:t>Приседания;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5)</w:t>
      </w:r>
      <w:r w:rsidRPr="00836D41">
        <w:rPr>
          <w:lang w:val="ru-RU"/>
        </w:rPr>
        <w:tab/>
        <w:t>Упражнение «Пистолетик» - приседание на одной ноге с выпрямлением второй вперед, руки вперед;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6)</w:t>
      </w:r>
      <w:r w:rsidRPr="00836D41">
        <w:rPr>
          <w:lang w:val="ru-RU"/>
        </w:rPr>
        <w:tab/>
        <w:t>Прыжки через препятствие;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7)</w:t>
      </w:r>
      <w:r w:rsidRPr="00836D41">
        <w:rPr>
          <w:lang w:val="ru-RU"/>
        </w:rPr>
        <w:tab/>
        <w:t>Прыжок с доставанием предмета, отталкиваясь одной ногой;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</w:tabs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8)</w:t>
      </w:r>
      <w:r w:rsidRPr="00836D41">
        <w:rPr>
          <w:lang w:val="ru-RU"/>
        </w:rPr>
        <w:tab/>
        <w:t>Прыжки с отягощением.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После проведения разминки и подводящих прыжковых упражнений отрабатываем отталкивание и прыжок в длину; прыжок в высоту способом «Перешагивание.»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</w:rPr>
      </w:pPr>
      <w:r w:rsidRPr="004309F7">
        <w:rPr>
          <w:b/>
        </w:rPr>
        <w:t>Выполни тренировочные задания</w:t>
      </w:r>
    </w:p>
    <w:p w:rsidR="006779D2" w:rsidRPr="004309F7" w:rsidRDefault="006779D2" w:rsidP="00836D41">
      <w:pPr>
        <w:pStyle w:val="ListParagraph"/>
        <w:numPr>
          <w:ilvl w:val="0"/>
          <w:numId w:val="10"/>
        </w:numPr>
        <w:spacing w:after="0" w:line="360" w:lineRule="auto"/>
        <w:ind w:left="0" w:firstLine="510"/>
        <w:jc w:val="both"/>
        <w:rPr>
          <w:rFonts w:ascii="Times New Roman" w:hAnsi="Times New Roman"/>
          <w:i/>
        </w:rPr>
      </w:pPr>
      <w:r w:rsidRPr="004309F7">
        <w:rPr>
          <w:rFonts w:ascii="Times New Roman" w:hAnsi="Times New Roman"/>
          <w:i/>
        </w:rPr>
        <w:t>Вписывание слов/букв в текст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Особенностью _______ дисциплин является преодоление _______ и _______ препятствий с помощью собственных усилий.</w:t>
      </w:r>
    </w:p>
    <w:p w:rsidR="006779D2" w:rsidRPr="004309F7" w:rsidRDefault="006779D2" w:rsidP="00836D41">
      <w:pPr>
        <w:pStyle w:val="ListParagraph"/>
        <w:numPr>
          <w:ilvl w:val="0"/>
          <w:numId w:val="11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беговых</w:t>
      </w:r>
    </w:p>
    <w:p w:rsidR="006779D2" w:rsidRPr="004309F7" w:rsidRDefault="006779D2" w:rsidP="00836D41">
      <w:pPr>
        <w:pStyle w:val="ListParagraph"/>
        <w:numPr>
          <w:ilvl w:val="0"/>
          <w:numId w:val="11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прыжковых</w:t>
      </w:r>
    </w:p>
    <w:p w:rsidR="006779D2" w:rsidRPr="004309F7" w:rsidRDefault="006779D2" w:rsidP="00836D41">
      <w:pPr>
        <w:pStyle w:val="ListParagraph"/>
        <w:numPr>
          <w:ilvl w:val="0"/>
          <w:numId w:val="11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вертикальных</w:t>
      </w:r>
      <w:r w:rsidRPr="004309F7">
        <w:rPr>
          <w:rFonts w:ascii="Times New Roman" w:hAnsi="Times New Roman"/>
        </w:rPr>
        <w:t xml:space="preserve"> </w:t>
      </w:r>
    </w:p>
    <w:p w:rsidR="006779D2" w:rsidRPr="004309F7" w:rsidRDefault="006779D2" w:rsidP="00836D41">
      <w:pPr>
        <w:pStyle w:val="ListParagraph"/>
        <w:numPr>
          <w:ilvl w:val="0"/>
          <w:numId w:val="11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водных</w:t>
      </w:r>
    </w:p>
    <w:p w:rsidR="006779D2" w:rsidRPr="004309F7" w:rsidRDefault="006779D2" w:rsidP="00836D41">
      <w:pPr>
        <w:pStyle w:val="ListParagraph"/>
        <w:numPr>
          <w:ilvl w:val="0"/>
          <w:numId w:val="11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горизонтальных</w: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4309F7" w:rsidRDefault="006779D2" w:rsidP="00836D41">
      <w:pPr>
        <w:pStyle w:val="ListParagraph"/>
        <w:numPr>
          <w:ilvl w:val="0"/>
          <w:numId w:val="10"/>
        </w:numPr>
        <w:spacing w:after="0" w:line="360" w:lineRule="auto"/>
        <w:ind w:left="0" w:firstLine="510"/>
        <w:jc w:val="both"/>
        <w:rPr>
          <w:rFonts w:ascii="Times New Roman" w:hAnsi="Times New Roman"/>
          <w:i/>
        </w:rPr>
      </w:pPr>
      <w:r w:rsidRPr="004309F7">
        <w:rPr>
          <w:rFonts w:ascii="Times New Roman" w:hAnsi="Times New Roman"/>
          <w:i/>
        </w:rPr>
        <w:tab/>
        <w:t>Прыжок в длину с разбега делится на ___ фазы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две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три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четыре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i/>
          <w:lang w:val="ru-RU"/>
        </w:rPr>
        <w:t>3.</w:t>
      </w:r>
      <w:r w:rsidRPr="00836D41">
        <w:rPr>
          <w:i/>
          <w:lang w:val="ru-RU"/>
        </w:rPr>
        <w:tab/>
        <w:t>Прыгун в высоту располагается справа или слева от стоек, в зависимости от</w:t>
      </w:r>
      <w:r w:rsidRPr="00836D41">
        <w:rPr>
          <w:lang w:val="ru-RU"/>
        </w:rPr>
        <w:t xml:space="preserve"> _______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месторасположения стоек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преодолеваемой высоты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того, какая нога толчковая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</w:t>
      </w:r>
      <w:r w:rsidRPr="00836D41">
        <w:rPr>
          <w:lang w:val="ru-RU"/>
        </w:rPr>
        <w:tab/>
        <w:t>указаний судьи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4. Вставка буквы/текста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Результат прыжка в длину измеряется в метрах и сантиметрах от _______ следа, оставленного в яме любой частью тела прыгуна.</w:t>
      </w:r>
    </w:p>
    <w:p w:rsidR="006779D2" w:rsidRPr="004309F7" w:rsidRDefault="006779D2" w:rsidP="00836D41">
      <w:pPr>
        <w:pStyle w:val="ListParagraph"/>
        <w:numPr>
          <w:ilvl w:val="0"/>
          <w:numId w:val="12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дальнего</w:t>
      </w:r>
    </w:p>
    <w:p w:rsidR="006779D2" w:rsidRPr="004309F7" w:rsidRDefault="006779D2" w:rsidP="00836D41">
      <w:pPr>
        <w:pStyle w:val="ListParagraph"/>
        <w:numPr>
          <w:ilvl w:val="0"/>
          <w:numId w:val="12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глубочайшего</w:t>
      </w:r>
      <w:r w:rsidRPr="004309F7">
        <w:rPr>
          <w:rFonts w:ascii="Times New Roman" w:hAnsi="Times New Roman"/>
        </w:rPr>
        <w:t xml:space="preserve"> </w:t>
      </w:r>
    </w:p>
    <w:p w:rsidR="006779D2" w:rsidRPr="004309F7" w:rsidRDefault="006779D2" w:rsidP="00836D41">
      <w:pPr>
        <w:pStyle w:val="ListParagraph"/>
        <w:numPr>
          <w:ilvl w:val="0"/>
          <w:numId w:val="12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ближайшего</w:t>
      </w:r>
    </w:p>
    <w:p w:rsidR="006779D2" w:rsidRPr="004309F7" w:rsidRDefault="006779D2" w:rsidP="00836D41">
      <w:pPr>
        <w:pStyle w:val="ListParagraph"/>
        <w:spacing w:line="360" w:lineRule="auto"/>
        <w:ind w:left="0" w:firstLine="510"/>
        <w:jc w:val="both"/>
        <w:rPr>
          <w:rFonts w:ascii="Times New Roman" w:hAnsi="Times New Roman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5. Укажите прыжки, относящиеся к легкоатлетическим дисциплинам.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опорный прыжок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прыжок в высоту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прыжок с шестом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</w:t>
      </w:r>
      <w:r w:rsidRPr="00836D41">
        <w:rPr>
          <w:lang w:val="ru-RU"/>
        </w:rPr>
        <w:tab/>
        <w:t>прыжок с вышки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5)</w:t>
      </w:r>
      <w:r w:rsidRPr="00836D41">
        <w:rPr>
          <w:lang w:val="ru-RU"/>
        </w:rPr>
        <w:tab/>
        <w:t>прыжок в длину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6)</w:t>
      </w:r>
      <w:r w:rsidRPr="00836D41">
        <w:rPr>
          <w:lang w:val="ru-RU"/>
        </w:rPr>
        <w:tab/>
        <w:t>тройной прыжок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6. Установите соответствие между изображением прыжкового сектора и его предназначением.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noProof/>
          <w:lang w:val="ru-RU"/>
        </w:rPr>
        <w:t xml:space="preserve"> </w:t>
      </w:r>
      <w:r w:rsidRPr="009C38C8">
        <w:rPr>
          <w:noProof/>
        </w:rPr>
        <w:pict>
          <v:shape id="Рисунок 27" o:spid="_x0000_i1036" type="#_x0000_t75" style="width:222.75pt;height:126pt;visibility:visible">
            <v:imagedata r:id="rId21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noProof/>
          <w:lang w:val="ru-RU"/>
        </w:rPr>
        <w:t xml:space="preserve"> </w:t>
      </w:r>
      <w:r w:rsidRPr="009C38C8">
        <w:rPr>
          <w:noProof/>
        </w:rPr>
        <w:pict>
          <v:shape id="Рисунок 28" o:spid="_x0000_i1037" type="#_x0000_t75" style="width:233.25pt;height:132pt;visibility:visible">
            <v:imagedata r:id="rId22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noProof/>
          <w:lang w:val="ru-RU"/>
        </w:rPr>
        <w:t xml:space="preserve"> </w:t>
      </w:r>
      <w:r w:rsidRPr="009C38C8">
        <w:rPr>
          <w:noProof/>
        </w:rPr>
        <w:pict>
          <v:shape id="Рисунок 29" o:spid="_x0000_i1038" type="#_x0000_t75" style="width:243.75pt;height:138pt;visibility:visible">
            <v:imagedata r:id="rId23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а) сектор для прыжков в длину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б) сектор для прыжков в высоту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в) сектор для прыжков с шестом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7. Выберете легкоатлетический инвентарь, необходимый для выполнения прыжков в высоту;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держатели с планкой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яма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поролоновая подушка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</w:t>
      </w:r>
      <w:r w:rsidRPr="00836D41">
        <w:rPr>
          <w:lang w:val="ru-RU"/>
        </w:rPr>
        <w:tab/>
        <w:t>измерительная планка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5)</w:t>
      </w:r>
      <w:r w:rsidRPr="00836D41">
        <w:rPr>
          <w:lang w:val="ru-RU"/>
        </w:rPr>
        <w:tab/>
        <w:t>стартовые колодки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8. Вставка буквы/текста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Прыжок _________________ не засчитывается если участник отталкивается от земли ___________ ногами[ой], сбивает планку _____________ или пробегает под ней.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в длину</w:t>
      </w: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в высоту</w:t>
      </w: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двумя</w:t>
      </w: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одной</w:t>
      </w: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любой частью тела</w:t>
      </w: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ногой</w:t>
      </w:r>
    </w:p>
    <w:p w:rsidR="006779D2" w:rsidRPr="004309F7" w:rsidRDefault="006779D2" w:rsidP="00836D41">
      <w:pPr>
        <w:pStyle w:val="ListParagraph"/>
        <w:numPr>
          <w:ilvl w:val="0"/>
          <w:numId w:val="13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спиной</w:t>
      </w:r>
    </w:p>
    <w:p w:rsidR="006779D2" w:rsidRPr="004309F7" w:rsidRDefault="006779D2" w:rsidP="00836D41">
      <w:pPr>
        <w:pStyle w:val="ListParagraph"/>
        <w:spacing w:line="360" w:lineRule="auto"/>
        <w:ind w:left="0" w:firstLine="510"/>
        <w:jc w:val="both"/>
        <w:rPr>
          <w:rFonts w:ascii="Times New Roman" w:hAnsi="Times New Roman"/>
        </w:rPr>
      </w:pP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</w:rPr>
      </w:pPr>
      <w:r w:rsidRPr="004309F7">
        <w:rPr>
          <w:b/>
        </w:rPr>
        <w:t>Выполни контрольные задания.</w: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</w:rPr>
      </w:pPr>
      <w:r w:rsidRPr="004309F7">
        <w:rPr>
          <w:b/>
        </w:rPr>
        <w:t xml:space="preserve">Вариант 1 </w:t>
      </w:r>
    </w:p>
    <w:p w:rsidR="006779D2" w:rsidRPr="004309F7" w:rsidRDefault="006779D2" w:rsidP="00836D41">
      <w:pPr>
        <w:pStyle w:val="ListParagraph"/>
        <w:numPr>
          <w:ilvl w:val="0"/>
          <w:numId w:val="14"/>
        </w:numPr>
        <w:spacing w:after="0" w:line="360" w:lineRule="auto"/>
        <w:ind w:left="0" w:firstLine="510"/>
        <w:jc w:val="both"/>
        <w:rPr>
          <w:rFonts w:ascii="Times New Roman" w:hAnsi="Times New Roman"/>
          <w:i/>
        </w:rPr>
      </w:pPr>
      <w:r w:rsidRPr="004309F7">
        <w:rPr>
          <w:rFonts w:ascii="Times New Roman" w:hAnsi="Times New Roman"/>
          <w:i/>
        </w:rPr>
        <w:tab/>
        <w:t>Назовите фазу, не входящую в прыжок в длину с разбега: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разбег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подготовка к отталкиванию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отталкивание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</w:t>
      </w:r>
      <w:r w:rsidRPr="00836D41">
        <w:rPr>
          <w:lang w:val="ru-RU"/>
        </w:rPr>
        <w:tab/>
        <w:t>полет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5)</w:t>
      </w:r>
      <w:r w:rsidRPr="00836D41">
        <w:rPr>
          <w:lang w:val="ru-RU"/>
        </w:rPr>
        <w:tab/>
        <w:t>приземление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2. Вставка буквы/текста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Необходимо выработать привычку при разбеге перед прыжком _______попадать _______ ногой на брусок для отталкивания.</w:t>
      </w:r>
    </w:p>
    <w:p w:rsidR="006779D2" w:rsidRPr="004309F7" w:rsidRDefault="006779D2" w:rsidP="00836D41">
      <w:pPr>
        <w:pStyle w:val="ListParagraph"/>
        <w:numPr>
          <w:ilvl w:val="0"/>
          <w:numId w:val="15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длину</w:t>
      </w:r>
    </w:p>
    <w:p w:rsidR="006779D2" w:rsidRPr="004309F7" w:rsidRDefault="006779D2" w:rsidP="00836D41">
      <w:pPr>
        <w:pStyle w:val="ListParagraph"/>
        <w:numPr>
          <w:ilvl w:val="0"/>
          <w:numId w:val="15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высоту</w:t>
      </w:r>
      <w:r w:rsidRPr="004309F7">
        <w:rPr>
          <w:rFonts w:ascii="Times New Roman" w:hAnsi="Times New Roman"/>
        </w:rPr>
        <w:t xml:space="preserve"> </w:t>
      </w:r>
    </w:p>
    <w:p w:rsidR="006779D2" w:rsidRPr="004309F7" w:rsidRDefault="006779D2" w:rsidP="00836D41">
      <w:pPr>
        <w:pStyle w:val="ListParagraph"/>
        <w:numPr>
          <w:ilvl w:val="0"/>
          <w:numId w:val="15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толчковой</w:t>
      </w:r>
      <w:r w:rsidRPr="004309F7">
        <w:rPr>
          <w:rFonts w:ascii="Times New Roman" w:hAnsi="Times New Roman"/>
        </w:rPr>
        <w:t xml:space="preserve"> </w:t>
      </w:r>
    </w:p>
    <w:p w:rsidR="006779D2" w:rsidRPr="004309F7" w:rsidRDefault="006779D2" w:rsidP="00836D41">
      <w:pPr>
        <w:pStyle w:val="ListParagraph"/>
        <w:numPr>
          <w:ilvl w:val="0"/>
          <w:numId w:val="15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маховой</w: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4309F7" w:rsidRDefault="006779D2" w:rsidP="00836D41">
      <w:pPr>
        <w:pStyle w:val="ListParagraph"/>
        <w:spacing w:line="360" w:lineRule="auto"/>
        <w:ind w:left="0" w:firstLine="510"/>
        <w:jc w:val="both"/>
        <w:rPr>
          <w:rFonts w:ascii="Times New Roman" w:hAnsi="Times New Roman"/>
          <w:i/>
        </w:rPr>
      </w:pPr>
      <w:r w:rsidRPr="004309F7">
        <w:rPr>
          <w:rFonts w:ascii="Times New Roman" w:hAnsi="Times New Roman"/>
          <w:i/>
        </w:rPr>
        <w:t>3.</w:t>
      </w:r>
      <w:r w:rsidRPr="004309F7">
        <w:rPr>
          <w:rFonts w:ascii="Times New Roman" w:hAnsi="Times New Roman"/>
          <w:i/>
        </w:rPr>
        <w:tab/>
        <w:t>Установите соответствие между изображением легкоатлетического оборудования и его назначением.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noProof/>
          <w:lang w:val="ru-RU"/>
        </w:rPr>
        <w:t xml:space="preserve"> </w:t>
      </w:r>
      <w:r w:rsidRPr="009C38C8">
        <w:rPr>
          <w:noProof/>
        </w:rPr>
        <w:pict>
          <v:shape id="_x0000_i1039" type="#_x0000_t75" style="width:168pt;height:94.5pt;visibility:visible">
            <v:imagedata r:id="rId24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noProof/>
          <w:lang w:val="ru-RU"/>
        </w:rPr>
        <w:t xml:space="preserve"> </w:t>
      </w:r>
      <w:r w:rsidRPr="009C38C8">
        <w:rPr>
          <w:noProof/>
        </w:rPr>
        <w:pict>
          <v:shape id="_x0000_i1040" type="#_x0000_t75" style="width:214.5pt;height:120.75pt;visibility:visible">
            <v:imagedata r:id="rId25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3) </w:t>
      </w:r>
      <w:r w:rsidRPr="009C38C8">
        <w:rPr>
          <w:noProof/>
        </w:rPr>
        <w:pict>
          <v:shape id="Рисунок 1" o:spid="_x0000_i1041" type="#_x0000_t75" style="width:136.5pt;height:102pt;visibility:visible">
            <v:imagedata r:id="rId26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 xml:space="preserve">а) держатель и планка для прыжков в высоту 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б) измерительная планка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в)  брусок для отталкивания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b/>
          <w:lang w:val="ru-RU"/>
        </w:rPr>
      </w:pPr>
      <w:r w:rsidRPr="00836D41">
        <w:rPr>
          <w:b/>
          <w:lang w:val="ru-RU"/>
        </w:rPr>
        <w:t>Вариант 2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i/>
          <w:lang w:val="ru-RU"/>
        </w:rPr>
      </w:pPr>
      <w:r w:rsidRPr="00836D41">
        <w:rPr>
          <w:i/>
          <w:lang w:val="ru-RU"/>
        </w:rPr>
        <w:t>1.</w:t>
      </w:r>
      <w:r w:rsidRPr="00836D41">
        <w:rPr>
          <w:i/>
          <w:lang w:val="ru-RU"/>
        </w:rPr>
        <w:tab/>
        <w:t>На какую ногу выполняется приземление после прыжка высоту?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1)</w:t>
      </w:r>
      <w:r w:rsidRPr="00836D41">
        <w:rPr>
          <w:lang w:val="ru-RU"/>
        </w:rPr>
        <w:tab/>
        <w:t>толчковую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2)</w:t>
      </w:r>
      <w:r w:rsidRPr="00836D41">
        <w:rPr>
          <w:lang w:val="ru-RU"/>
        </w:rPr>
        <w:tab/>
        <w:t>маховую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lang w:val="ru-RU"/>
        </w:rPr>
        <w:tab/>
        <w:t>на обе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4)</w:t>
      </w:r>
      <w:r w:rsidRPr="00836D41">
        <w:rPr>
          <w:lang w:val="ru-RU"/>
        </w:rPr>
        <w:tab/>
        <w:t>без разницы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4309F7" w:rsidRDefault="006779D2" w:rsidP="00836D41">
      <w:pPr>
        <w:pStyle w:val="ListParagraph"/>
        <w:numPr>
          <w:ilvl w:val="0"/>
          <w:numId w:val="14"/>
        </w:numPr>
        <w:spacing w:after="0" w:line="360" w:lineRule="auto"/>
        <w:ind w:left="0" w:firstLine="510"/>
        <w:jc w:val="both"/>
        <w:rPr>
          <w:rFonts w:ascii="Times New Roman" w:hAnsi="Times New Roman"/>
          <w:i/>
        </w:rPr>
      </w:pPr>
      <w:r w:rsidRPr="004309F7">
        <w:rPr>
          <w:rFonts w:ascii="Times New Roman" w:hAnsi="Times New Roman"/>
          <w:i/>
        </w:rPr>
        <w:t>Вставка буквы/текста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Высоту измеряют от _______ до ________, с которой отталкивается спортсмен.</w:t>
      </w:r>
    </w:p>
    <w:p w:rsidR="006779D2" w:rsidRPr="004309F7" w:rsidRDefault="006779D2" w:rsidP="00836D41">
      <w:pPr>
        <w:pStyle w:val="ListParagraph"/>
        <w:numPr>
          <w:ilvl w:val="0"/>
          <w:numId w:val="16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наи</w:t>
      </w:r>
      <w:r>
        <w:rPr>
          <w:rFonts w:ascii="Times New Roman" w:hAnsi="Times New Roman"/>
        </w:rPr>
        <w:t>высшей точки полета спортсмена</w:t>
      </w:r>
    </w:p>
    <w:p w:rsidR="006779D2" w:rsidRPr="004309F7" w:rsidRDefault="006779D2" w:rsidP="00836D41">
      <w:pPr>
        <w:pStyle w:val="ListParagraph"/>
        <w:numPr>
          <w:ilvl w:val="0"/>
          <w:numId w:val="16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верхнего края планки</w:t>
      </w:r>
      <w:r w:rsidRPr="004309F7">
        <w:rPr>
          <w:rFonts w:ascii="Times New Roman" w:hAnsi="Times New Roman"/>
        </w:rPr>
        <w:t xml:space="preserve"> </w:t>
      </w:r>
    </w:p>
    <w:p w:rsidR="006779D2" w:rsidRPr="004309F7" w:rsidRDefault="006779D2" w:rsidP="00836D41">
      <w:pPr>
        <w:pStyle w:val="ListParagraph"/>
        <w:numPr>
          <w:ilvl w:val="0"/>
          <w:numId w:val="16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сектора</w:t>
      </w:r>
      <w:r w:rsidRPr="004309F7">
        <w:rPr>
          <w:rFonts w:ascii="Times New Roman" w:hAnsi="Times New Roman"/>
        </w:rPr>
        <w:t xml:space="preserve"> </w:t>
      </w:r>
    </w:p>
    <w:p w:rsidR="006779D2" w:rsidRPr="004309F7" w:rsidRDefault="006779D2" w:rsidP="00836D41">
      <w:pPr>
        <w:pStyle w:val="ListParagraph"/>
        <w:numPr>
          <w:ilvl w:val="0"/>
          <w:numId w:val="16"/>
        </w:numPr>
        <w:spacing w:after="0" w:line="360" w:lineRule="auto"/>
        <w:ind w:left="0" w:firstLine="510"/>
        <w:jc w:val="both"/>
        <w:rPr>
          <w:rFonts w:ascii="Times New Roman" w:hAnsi="Times New Roman"/>
        </w:rPr>
      </w:pPr>
      <w:r w:rsidRPr="004309F7">
        <w:rPr>
          <w:rFonts w:ascii="Times New Roman" w:hAnsi="Times New Roman"/>
        </w:rPr>
        <w:t>поверхности матов</w: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4309F7" w:rsidRDefault="006779D2" w:rsidP="00836D41">
      <w:pPr>
        <w:pStyle w:val="ListParagraph"/>
        <w:numPr>
          <w:ilvl w:val="0"/>
          <w:numId w:val="14"/>
        </w:numPr>
        <w:spacing w:after="0" w:line="360" w:lineRule="auto"/>
        <w:ind w:left="0" w:firstLine="510"/>
        <w:jc w:val="both"/>
        <w:rPr>
          <w:rFonts w:ascii="Times New Roman" w:hAnsi="Times New Roman"/>
          <w:i/>
        </w:rPr>
      </w:pPr>
      <w:r w:rsidRPr="004309F7">
        <w:rPr>
          <w:rFonts w:ascii="Times New Roman" w:hAnsi="Times New Roman"/>
          <w:i/>
        </w:rPr>
        <w:t>Установите соответствие между способом прыжка и его изображением на рисунке</w: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4309F7">
        <w:t>1)</w:t>
      </w:r>
      <w:r w:rsidRPr="004309F7">
        <w:rPr>
          <w:noProof/>
        </w:rPr>
        <w:t xml:space="preserve"> </w:t>
      </w:r>
      <w:r w:rsidRPr="009C38C8">
        <w:rPr>
          <w:noProof/>
        </w:rPr>
        <w:pict>
          <v:shape id="_x0000_i1042" type="#_x0000_t75" style="width:207pt;height:138pt;visibility:visible">
            <v:imagedata r:id="rId27" o:title=""/>
          </v:shape>
        </w:pic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  <w:r w:rsidRPr="004309F7">
        <w:t>2)</w:t>
      </w:r>
      <w:r w:rsidRPr="004309F7">
        <w:rPr>
          <w:noProof/>
        </w:rPr>
        <w:t xml:space="preserve"> </w:t>
      </w:r>
      <w:r w:rsidRPr="009C38C8">
        <w:rPr>
          <w:noProof/>
        </w:rPr>
        <w:pict>
          <v:shape id="_x0000_i1043" type="#_x0000_t75" style="width:225pt;height:150pt;visibility:visible">
            <v:imagedata r:id="rId28" o:title=""/>
          </v:shape>
        </w:pict>
      </w:r>
    </w:p>
    <w:p w:rsidR="006779D2" w:rsidRPr="004309F7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3)</w:t>
      </w:r>
      <w:r w:rsidRPr="00836D41">
        <w:rPr>
          <w:noProof/>
          <w:lang w:val="ru-RU"/>
        </w:rPr>
        <w:t xml:space="preserve"> </w:t>
      </w:r>
      <w:r w:rsidRPr="009C38C8">
        <w:rPr>
          <w:noProof/>
        </w:rPr>
        <w:pict>
          <v:shape id="_x0000_i1044" type="#_x0000_t75" style="width:243pt;height:162pt;visibility:visible">
            <v:imagedata r:id="rId29" o:title=""/>
          </v:shape>
        </w:pic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а) прыжок в высоту с разбега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б) прыжок в высоту способом «перешагивание»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  <w:r w:rsidRPr="00836D41">
        <w:rPr>
          <w:lang w:val="ru-RU"/>
        </w:rPr>
        <w:t>в) прыжок в длину с разбега</w:t>
      </w: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 w:rsidP="00836D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ind w:firstLine="510"/>
        <w:contextualSpacing/>
        <w:jc w:val="both"/>
        <w:rPr>
          <w:lang w:val="ru-RU"/>
        </w:rPr>
      </w:pPr>
    </w:p>
    <w:p w:rsidR="006779D2" w:rsidRPr="00836D41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/>
        </w:rP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6779D2" w:rsidRDefault="006779D2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lvetica" w:hAnsi="Helvetica" w:cs="Helvetica"/>
          <w:color w:val="1D1D1B"/>
          <w:sz w:val="40"/>
          <w:szCs w:val="40"/>
          <w:shd w:val="clear" w:color="auto" w:fill="FFFFFF"/>
        </w:rPr>
      </w:pPr>
    </w:p>
    <w:p w:rsidR="006779D2" w:rsidRDefault="006779D2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lvetica" w:hAnsi="Helvetica" w:cs="Helvetica"/>
          <w:color w:val="1D1D1B"/>
          <w:sz w:val="40"/>
          <w:szCs w:val="40"/>
          <w:shd w:val="clear" w:color="auto" w:fill="FFFFFF"/>
        </w:rPr>
      </w:pPr>
    </w:p>
    <w:p w:rsidR="006779D2" w:rsidRDefault="006779D2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lvetica" w:hAnsi="Helvetica" w:cs="Helvetica"/>
          <w:color w:val="1D1D1B"/>
          <w:sz w:val="40"/>
          <w:szCs w:val="40"/>
          <w:shd w:val="clear" w:color="auto" w:fill="FFFFFF"/>
        </w:rPr>
      </w:pPr>
    </w:p>
    <w:p w:rsidR="006779D2" w:rsidRDefault="006779D2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lvetica" w:hAnsi="Helvetica" w:cs="Helvetica"/>
          <w:color w:val="1D1D1B"/>
          <w:sz w:val="40"/>
          <w:szCs w:val="40"/>
          <w:shd w:val="clear" w:color="auto" w:fill="FFFFFF"/>
        </w:rPr>
      </w:pPr>
    </w:p>
    <w:p w:rsidR="006779D2" w:rsidRDefault="006779D2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sectPr w:rsidR="006779D2" w:rsidSect="00E6070F">
      <w:headerReference w:type="default" r:id="rId30"/>
      <w:footerReference w:type="default" r:id="rId31"/>
      <w:pgSz w:w="11906" w:h="16838"/>
      <w:pgMar w:top="1134" w:right="1134" w:bottom="1134" w:left="1134" w:header="709" w:footer="850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9D2" w:rsidRDefault="00677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6779D2" w:rsidRDefault="00677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9D2" w:rsidRDefault="006779D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9D2" w:rsidRDefault="00677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6779D2" w:rsidRDefault="00677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9D2" w:rsidRDefault="006779D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860"/>
    <w:multiLevelType w:val="hybridMultilevel"/>
    <w:tmpl w:val="E4680DEC"/>
    <w:lvl w:ilvl="0" w:tplc="B3CC0BF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75B5FF2"/>
    <w:multiLevelType w:val="hybridMultilevel"/>
    <w:tmpl w:val="3BFA71BE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A6038E7"/>
    <w:multiLevelType w:val="hybridMultilevel"/>
    <w:tmpl w:val="55B8DE68"/>
    <w:styleLink w:val="a"/>
    <w:lvl w:ilvl="0" w:tplc="DE1A1774">
      <w:start w:val="1"/>
      <w:numFmt w:val="bullet"/>
      <w:lvlText w:val="•"/>
      <w:lvlJc w:val="left"/>
      <w:pPr>
        <w:ind w:left="720" w:hanging="50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1" w:tplc="320EAB7A">
      <w:start w:val="1"/>
      <w:numFmt w:val="bullet"/>
      <w:lvlText w:val="•"/>
      <w:lvlJc w:val="left"/>
      <w:pPr>
        <w:ind w:left="81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2" w:tplc="0EE6E66C">
      <w:start w:val="1"/>
      <w:numFmt w:val="bullet"/>
      <w:lvlText w:val="•"/>
      <w:lvlJc w:val="left"/>
      <w:pPr>
        <w:ind w:left="103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3" w:tplc="66507890">
      <w:start w:val="1"/>
      <w:numFmt w:val="bullet"/>
      <w:lvlText w:val="•"/>
      <w:lvlJc w:val="left"/>
      <w:pPr>
        <w:ind w:left="125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4" w:tplc="CD56EC76">
      <w:start w:val="1"/>
      <w:numFmt w:val="bullet"/>
      <w:lvlText w:val="•"/>
      <w:lvlJc w:val="left"/>
      <w:pPr>
        <w:ind w:left="147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5" w:tplc="FFFC2C10">
      <w:start w:val="1"/>
      <w:numFmt w:val="bullet"/>
      <w:lvlText w:val="•"/>
      <w:lvlJc w:val="left"/>
      <w:pPr>
        <w:ind w:left="169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6" w:tplc="A7C472F8">
      <w:start w:val="1"/>
      <w:numFmt w:val="bullet"/>
      <w:lvlText w:val="•"/>
      <w:lvlJc w:val="left"/>
      <w:pPr>
        <w:ind w:left="191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7" w:tplc="37CAABA2">
      <w:start w:val="1"/>
      <w:numFmt w:val="bullet"/>
      <w:lvlText w:val="•"/>
      <w:lvlJc w:val="left"/>
      <w:pPr>
        <w:ind w:left="213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  <w:lvl w:ilvl="8" w:tplc="E15E7ACC">
      <w:start w:val="1"/>
      <w:numFmt w:val="bullet"/>
      <w:lvlText w:val="•"/>
      <w:lvlJc w:val="left"/>
      <w:pPr>
        <w:ind w:left="2355" w:hanging="375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1D1D1A"/>
        <w:spacing w:val="0"/>
        <w:w w:val="100"/>
        <w:kern w:val="0"/>
        <w:position w:val="-2"/>
        <w:vertAlign w:val="baseline"/>
      </w:rPr>
    </w:lvl>
  </w:abstractNum>
  <w:abstractNum w:abstractNumId="3">
    <w:nsid w:val="0F3758ED"/>
    <w:multiLevelType w:val="hybridMultilevel"/>
    <w:tmpl w:val="EEF6FB7C"/>
    <w:lvl w:ilvl="0" w:tplc="D76005BA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6FE3FAA"/>
    <w:multiLevelType w:val="hybridMultilevel"/>
    <w:tmpl w:val="6D84D9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333C1C"/>
    <w:multiLevelType w:val="hybridMultilevel"/>
    <w:tmpl w:val="582E40CC"/>
    <w:lvl w:ilvl="0" w:tplc="30BAB2C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7260BB8"/>
    <w:multiLevelType w:val="hybridMultilevel"/>
    <w:tmpl w:val="ABAEB1E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>
    <w:nsid w:val="27D5443C"/>
    <w:multiLevelType w:val="hybridMultilevel"/>
    <w:tmpl w:val="B810AC6E"/>
    <w:lvl w:ilvl="0" w:tplc="98DE1010">
      <w:start w:val="1"/>
      <w:numFmt w:val="decimal"/>
      <w:lvlText w:val="%1)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8">
    <w:nsid w:val="2BE649D4"/>
    <w:multiLevelType w:val="hybridMultilevel"/>
    <w:tmpl w:val="6C0CA85E"/>
    <w:lvl w:ilvl="0" w:tplc="0DAE2E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CFB4C75"/>
    <w:multiLevelType w:val="hybridMultilevel"/>
    <w:tmpl w:val="0F2201E4"/>
    <w:lvl w:ilvl="0" w:tplc="0728E412">
      <w:start w:val="1"/>
      <w:numFmt w:val="decimal"/>
      <w:lvlText w:val="%1)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10">
    <w:nsid w:val="34BC4057"/>
    <w:multiLevelType w:val="hybridMultilevel"/>
    <w:tmpl w:val="9A7E4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6790D01"/>
    <w:multiLevelType w:val="hybridMultilevel"/>
    <w:tmpl w:val="55B8DE68"/>
    <w:numStyleLink w:val="a"/>
  </w:abstractNum>
  <w:abstractNum w:abstractNumId="12">
    <w:nsid w:val="3E993A50"/>
    <w:multiLevelType w:val="hybridMultilevel"/>
    <w:tmpl w:val="B8727A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8964F8"/>
    <w:multiLevelType w:val="hybridMultilevel"/>
    <w:tmpl w:val="A576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0B7087C"/>
    <w:multiLevelType w:val="hybridMultilevel"/>
    <w:tmpl w:val="293A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826CBE"/>
    <w:multiLevelType w:val="hybridMultilevel"/>
    <w:tmpl w:val="5BF2EE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9FF09FF"/>
    <w:multiLevelType w:val="hybridMultilevel"/>
    <w:tmpl w:val="FF4E2226"/>
    <w:lvl w:ilvl="0" w:tplc="9E964650">
      <w:start w:val="1"/>
      <w:numFmt w:val="decimal"/>
      <w:lvlText w:val="%1)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17">
    <w:nsid w:val="7C436478"/>
    <w:multiLevelType w:val="hybridMultilevel"/>
    <w:tmpl w:val="5B2A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6648D"/>
    <w:multiLevelType w:val="hybridMultilevel"/>
    <w:tmpl w:val="FBCA2960"/>
    <w:lvl w:ilvl="0" w:tplc="8F52E48E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0"/>
  </w:num>
  <w:num w:numId="5">
    <w:abstractNumId w:val="18"/>
  </w:num>
  <w:num w:numId="6">
    <w:abstractNumId w:val="13"/>
  </w:num>
  <w:num w:numId="7">
    <w:abstractNumId w:val="4"/>
  </w:num>
  <w:num w:numId="8">
    <w:abstractNumId w:val="1"/>
  </w:num>
  <w:num w:numId="9">
    <w:abstractNumId w:val="17"/>
  </w:num>
  <w:num w:numId="10">
    <w:abstractNumId w:val="8"/>
  </w:num>
  <w:num w:numId="11">
    <w:abstractNumId w:val="0"/>
  </w:num>
  <w:num w:numId="12">
    <w:abstractNumId w:val="3"/>
  </w:num>
  <w:num w:numId="13">
    <w:abstractNumId w:val="5"/>
  </w:num>
  <w:num w:numId="14">
    <w:abstractNumId w:val="14"/>
  </w:num>
  <w:num w:numId="15">
    <w:abstractNumId w:val="12"/>
  </w:num>
  <w:num w:numId="16">
    <w:abstractNumId w:val="15"/>
  </w:num>
  <w:num w:numId="17">
    <w:abstractNumId w:val="16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2009"/>
    <w:rsid w:val="001F1140"/>
    <w:rsid w:val="002A7A06"/>
    <w:rsid w:val="004031A6"/>
    <w:rsid w:val="004309F7"/>
    <w:rsid w:val="004E4842"/>
    <w:rsid w:val="006779D2"/>
    <w:rsid w:val="006864BD"/>
    <w:rsid w:val="00836D41"/>
    <w:rsid w:val="00902631"/>
    <w:rsid w:val="009C38C8"/>
    <w:rsid w:val="00AE20CC"/>
    <w:rsid w:val="00B55DF1"/>
    <w:rsid w:val="00BD721E"/>
    <w:rsid w:val="00C84FB0"/>
    <w:rsid w:val="00D04CA6"/>
    <w:rsid w:val="00D6378B"/>
    <w:rsid w:val="00D65DA4"/>
    <w:rsid w:val="00E6070F"/>
    <w:rsid w:val="00E627C0"/>
    <w:rsid w:val="00EB2009"/>
    <w:rsid w:val="00F71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70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6070F"/>
    <w:rPr>
      <w:rFonts w:cs="Times New Roman"/>
      <w:u w:val="single"/>
    </w:rPr>
  </w:style>
  <w:style w:type="table" w:customStyle="1" w:styleId="TableNormal1">
    <w:name w:val="Table Normal1"/>
    <w:uiPriority w:val="99"/>
    <w:rsid w:val="00E6070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E6070F"/>
    <w:rPr>
      <w:rFonts w:ascii="Helvetica Neue" w:hAnsi="Helvetica Neue" w:cs="Arial Unicode MS"/>
      <w:color w:val="000000"/>
      <w:sz w:val="22"/>
      <w:szCs w:val="22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2402F"/>
    <w:rPr>
      <w:sz w:val="24"/>
      <w:szCs w:val="24"/>
      <w:lang w:val="en-US" w:eastAsia="en-US"/>
    </w:rPr>
  </w:style>
  <w:style w:type="character" w:customStyle="1" w:styleId="a0">
    <w:name w:val="Подчеркивание"/>
    <w:uiPriority w:val="99"/>
    <w:rsid w:val="00E6070F"/>
    <w:rPr>
      <w:u w:val="single"/>
      <w:lang w:val="ru-RU"/>
    </w:rPr>
  </w:style>
  <w:style w:type="paragraph" w:customStyle="1" w:styleId="1">
    <w:name w:val="Стиль таблицы 1"/>
    <w:uiPriority w:val="99"/>
    <w:rsid w:val="00E6070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Helvetica Neue"/>
      <w:b/>
      <w:bCs/>
      <w:color w:val="000000"/>
      <w:sz w:val="20"/>
      <w:szCs w:val="20"/>
    </w:rPr>
  </w:style>
  <w:style w:type="paragraph" w:customStyle="1" w:styleId="2">
    <w:name w:val="Стиль таблицы 2"/>
    <w:uiPriority w:val="99"/>
    <w:rsid w:val="00E6070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Helvetica Neue"/>
      <w:color w:val="000000"/>
      <w:sz w:val="20"/>
      <w:szCs w:val="20"/>
    </w:rPr>
  </w:style>
  <w:style w:type="character" w:customStyle="1" w:styleId="Hyperlink0">
    <w:name w:val="Hyperlink.0"/>
    <w:basedOn w:val="Hyperlink"/>
    <w:uiPriority w:val="99"/>
    <w:rsid w:val="00E6070F"/>
  </w:style>
  <w:style w:type="paragraph" w:customStyle="1" w:styleId="a1">
    <w:name w:val="По умолчанию"/>
    <w:uiPriority w:val="99"/>
    <w:rsid w:val="00E6070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Helvetica Neue"/>
      <w:color w:val="000000"/>
    </w:rPr>
  </w:style>
  <w:style w:type="character" w:customStyle="1" w:styleId="UnresolvedMention">
    <w:name w:val="Unresolved Mention"/>
    <w:basedOn w:val="DefaultParagraphFont"/>
    <w:uiPriority w:val="99"/>
    <w:semiHidden/>
    <w:rsid w:val="00D65DA4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836D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numbering" w:customStyle="1" w:styleId="a">
    <w:name w:val="Пункт"/>
    <w:rsid w:val="0012402F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hkamalova77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shihkamalova7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hihkamalova77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30</Pages>
  <Words>3885</Words>
  <Characters>22151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артем</cp:lastModifiedBy>
  <cp:revision>3</cp:revision>
  <dcterms:created xsi:type="dcterms:W3CDTF">2022-02-04T17:49:00Z</dcterms:created>
  <dcterms:modified xsi:type="dcterms:W3CDTF">2022-02-05T15:43:00Z</dcterms:modified>
</cp:coreProperties>
</file>